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C70F3" w14:textId="4FB8B7DE" w:rsidR="005E2D97" w:rsidRPr="00EF3631" w:rsidRDefault="005F36F8" w:rsidP="005E2D97">
      <w:pPr>
        <w:rPr>
          <w:rFonts w:ascii="Arial" w:hAnsi="Arial" w:cs="Arial"/>
          <w:b/>
          <w:sz w:val="36"/>
          <w:szCs w:val="36"/>
        </w:rPr>
      </w:pPr>
      <w:r>
        <w:rPr>
          <w:rFonts w:ascii="Arial" w:hAnsi="Arial" w:cs="Arial"/>
          <w:b/>
          <w:sz w:val="36"/>
          <w:szCs w:val="36"/>
        </w:rPr>
        <w:t xml:space="preserve">  </w:t>
      </w:r>
    </w:p>
    <w:p w14:paraId="08E6B4CC" w14:textId="2C3390F5" w:rsidR="005E2D97" w:rsidRPr="00EF3631" w:rsidRDefault="005E2D97" w:rsidP="009B6CF3">
      <w:pPr>
        <w:spacing w:line="300" w:lineRule="atLeast"/>
        <w:rPr>
          <w:rFonts w:ascii="Arial" w:hAnsi="Arial" w:cs="Arial"/>
          <w:b/>
          <w:sz w:val="26"/>
          <w:szCs w:val="26"/>
        </w:rPr>
      </w:pPr>
      <w:r w:rsidRPr="00EF3631">
        <w:rPr>
          <w:rFonts w:ascii="Arial" w:hAnsi="Arial" w:cs="Arial"/>
          <w:b/>
          <w:sz w:val="26"/>
          <w:szCs w:val="26"/>
        </w:rPr>
        <w:t xml:space="preserve">Medienmitteilung – </w:t>
      </w:r>
      <w:r w:rsidR="007F5697" w:rsidRPr="00EF3631">
        <w:rPr>
          <w:rFonts w:ascii="Arial" w:hAnsi="Arial" w:cs="Arial"/>
          <w:b/>
          <w:sz w:val="26"/>
          <w:szCs w:val="26"/>
        </w:rPr>
        <w:t>WorldSkills</w:t>
      </w:r>
      <w:r w:rsidRPr="00EF3631">
        <w:rPr>
          <w:rFonts w:ascii="Arial" w:hAnsi="Arial" w:cs="Arial"/>
          <w:b/>
          <w:sz w:val="26"/>
          <w:szCs w:val="26"/>
        </w:rPr>
        <w:t xml:space="preserve"> </w:t>
      </w:r>
      <w:r w:rsidR="009600DE">
        <w:rPr>
          <w:rFonts w:ascii="Arial" w:hAnsi="Arial" w:cs="Arial"/>
          <w:b/>
          <w:sz w:val="26"/>
          <w:szCs w:val="26"/>
        </w:rPr>
        <w:t>2022 in der Richemont Fachschule in Luzern</w:t>
      </w:r>
    </w:p>
    <w:p w14:paraId="15B2B919" w14:textId="77777777" w:rsidR="005E2D97" w:rsidRPr="00EF3631" w:rsidRDefault="005E2D97" w:rsidP="005E2D97">
      <w:pPr>
        <w:spacing w:line="300" w:lineRule="atLeast"/>
        <w:rPr>
          <w:rFonts w:ascii="Arial" w:hAnsi="Arial" w:cs="Arial"/>
          <w:b/>
          <w:sz w:val="36"/>
          <w:szCs w:val="36"/>
        </w:rPr>
      </w:pPr>
    </w:p>
    <w:p w14:paraId="0473B666" w14:textId="16A29E83" w:rsidR="004371F9" w:rsidRDefault="00633A58" w:rsidP="005E2D97">
      <w:pPr>
        <w:spacing w:line="300" w:lineRule="atLeast"/>
        <w:rPr>
          <w:rFonts w:ascii="Arial" w:hAnsi="Arial" w:cs="Arial"/>
          <w:b/>
          <w:sz w:val="36"/>
          <w:szCs w:val="36"/>
        </w:rPr>
      </w:pPr>
      <w:r>
        <w:rPr>
          <w:rFonts w:ascii="Arial" w:hAnsi="Arial" w:cs="Arial"/>
          <w:b/>
          <w:sz w:val="36"/>
          <w:szCs w:val="36"/>
        </w:rPr>
        <w:t xml:space="preserve">Schweizer Grosserfolg: </w:t>
      </w:r>
    </w:p>
    <w:p w14:paraId="0C327FF6" w14:textId="77777777" w:rsidR="00633A58" w:rsidRPr="00EF3631" w:rsidRDefault="00633A58" w:rsidP="005E2D97">
      <w:pPr>
        <w:spacing w:line="300" w:lineRule="atLeast"/>
        <w:rPr>
          <w:rFonts w:ascii="Arial" w:hAnsi="Arial" w:cs="Arial"/>
          <w:b/>
          <w:sz w:val="36"/>
          <w:szCs w:val="36"/>
        </w:rPr>
      </w:pPr>
    </w:p>
    <w:p w14:paraId="077BE2D5" w14:textId="356B1EE2" w:rsidR="00776AEA" w:rsidRPr="00EF3631" w:rsidRDefault="00633A58" w:rsidP="004C588E">
      <w:pPr>
        <w:spacing w:after="240" w:line="300" w:lineRule="atLeast"/>
        <w:rPr>
          <w:rFonts w:ascii="Arial" w:hAnsi="Arial" w:cs="Arial"/>
          <w:b/>
          <w:sz w:val="34"/>
          <w:szCs w:val="34"/>
        </w:rPr>
      </w:pPr>
      <w:r>
        <w:rPr>
          <w:rFonts w:ascii="Arial" w:hAnsi="Arial" w:cs="Arial"/>
          <w:b/>
          <w:sz w:val="34"/>
          <w:szCs w:val="34"/>
        </w:rPr>
        <w:t>Gold</w:t>
      </w:r>
      <w:r w:rsidR="00776AEA">
        <w:rPr>
          <w:rFonts w:ascii="Arial" w:hAnsi="Arial" w:cs="Arial"/>
          <w:b/>
          <w:sz w:val="34"/>
          <w:szCs w:val="34"/>
        </w:rPr>
        <w:t xml:space="preserve"> für die </w:t>
      </w:r>
      <w:r w:rsidR="00E80A2B">
        <w:rPr>
          <w:rFonts w:ascii="Arial" w:hAnsi="Arial" w:cs="Arial"/>
          <w:b/>
          <w:sz w:val="34"/>
          <w:szCs w:val="34"/>
        </w:rPr>
        <w:t>Aargauer</w:t>
      </w:r>
      <w:r w:rsidR="00776AEA">
        <w:rPr>
          <w:rFonts w:ascii="Arial" w:hAnsi="Arial" w:cs="Arial"/>
          <w:b/>
          <w:sz w:val="34"/>
          <w:szCs w:val="34"/>
        </w:rPr>
        <w:t xml:space="preserve"> Konditorin-Confiseurin Juliana Thöny</w:t>
      </w:r>
    </w:p>
    <w:p w14:paraId="74A845FD" w14:textId="1AAEB4DA" w:rsidR="00B916F0" w:rsidRDefault="00633A58" w:rsidP="00B916F0">
      <w:pPr>
        <w:spacing w:after="240" w:line="300" w:lineRule="atLeast"/>
        <w:rPr>
          <w:rFonts w:ascii="Arial" w:hAnsi="Arial" w:cs="Arial"/>
          <w:b/>
          <w:sz w:val="34"/>
          <w:szCs w:val="34"/>
        </w:rPr>
      </w:pPr>
      <w:r>
        <w:rPr>
          <w:rFonts w:ascii="Arial" w:hAnsi="Arial" w:cs="Arial"/>
          <w:b/>
          <w:sz w:val="34"/>
          <w:szCs w:val="34"/>
        </w:rPr>
        <w:t xml:space="preserve">Bronze </w:t>
      </w:r>
      <w:r w:rsidR="00B916F0" w:rsidRPr="00EF3631">
        <w:rPr>
          <w:rFonts w:ascii="Arial" w:hAnsi="Arial" w:cs="Arial"/>
          <w:b/>
          <w:sz w:val="34"/>
          <w:szCs w:val="34"/>
        </w:rPr>
        <w:t xml:space="preserve">für </w:t>
      </w:r>
      <w:r w:rsidR="00B916F0">
        <w:rPr>
          <w:rFonts w:ascii="Arial" w:hAnsi="Arial" w:cs="Arial"/>
          <w:b/>
          <w:sz w:val="34"/>
          <w:szCs w:val="34"/>
        </w:rPr>
        <w:t xml:space="preserve">die </w:t>
      </w:r>
      <w:r w:rsidR="00E80A2B">
        <w:rPr>
          <w:rFonts w:ascii="Arial" w:hAnsi="Arial" w:cs="Arial"/>
          <w:b/>
          <w:sz w:val="34"/>
          <w:szCs w:val="34"/>
        </w:rPr>
        <w:t>Luzerner</w:t>
      </w:r>
      <w:r w:rsidR="00B916F0">
        <w:rPr>
          <w:rFonts w:ascii="Arial" w:hAnsi="Arial" w:cs="Arial"/>
          <w:b/>
          <w:sz w:val="34"/>
          <w:szCs w:val="34"/>
        </w:rPr>
        <w:t xml:space="preserve"> </w:t>
      </w:r>
      <w:r w:rsidR="00B916F0" w:rsidRPr="00EF3631">
        <w:rPr>
          <w:rFonts w:ascii="Arial" w:hAnsi="Arial" w:cs="Arial"/>
          <w:b/>
          <w:sz w:val="34"/>
          <w:szCs w:val="34"/>
        </w:rPr>
        <w:t>Bäckerin-Konditorin</w:t>
      </w:r>
      <w:r w:rsidR="00B916F0">
        <w:rPr>
          <w:rFonts w:ascii="Arial" w:hAnsi="Arial" w:cs="Arial"/>
          <w:b/>
          <w:sz w:val="34"/>
          <w:szCs w:val="34"/>
        </w:rPr>
        <w:t xml:space="preserve"> Vera Stocker</w:t>
      </w:r>
    </w:p>
    <w:p w14:paraId="07DAFFEE" w14:textId="77777777" w:rsidR="00B916F0" w:rsidRDefault="00B916F0" w:rsidP="00776AEA">
      <w:pPr>
        <w:rPr>
          <w:rFonts w:ascii="Arial" w:hAnsi="Arial" w:cs="Arial"/>
          <w:sz w:val="16"/>
          <w:szCs w:val="16"/>
        </w:rPr>
      </w:pPr>
    </w:p>
    <w:p w14:paraId="507E9580" w14:textId="0B3D013F" w:rsidR="005E2D97" w:rsidRPr="005C622E" w:rsidRDefault="005E2D97" w:rsidP="00776AEA">
      <w:pPr>
        <w:rPr>
          <w:rFonts w:ascii="Arial" w:hAnsi="Arial" w:cs="Arial"/>
          <w:b/>
          <w:sz w:val="22"/>
          <w:szCs w:val="22"/>
        </w:rPr>
      </w:pPr>
      <w:r w:rsidRPr="00EF3631">
        <w:rPr>
          <w:rFonts w:ascii="Arial" w:hAnsi="Arial" w:cs="Arial"/>
          <w:sz w:val="16"/>
          <w:szCs w:val="16"/>
        </w:rPr>
        <w:br/>
      </w:r>
      <w:r w:rsidR="00FD3AB5" w:rsidRPr="005C622E">
        <w:rPr>
          <w:rFonts w:ascii="Arial" w:hAnsi="Arial" w:cs="Arial"/>
          <w:b/>
          <w:sz w:val="22"/>
          <w:szCs w:val="22"/>
        </w:rPr>
        <w:t xml:space="preserve">Luzern, 16. Oktober </w:t>
      </w:r>
      <w:r w:rsidR="00BE2333" w:rsidRPr="005C622E">
        <w:rPr>
          <w:rFonts w:ascii="Arial" w:hAnsi="Arial" w:cs="Arial"/>
          <w:b/>
          <w:sz w:val="22"/>
          <w:szCs w:val="22"/>
        </w:rPr>
        <w:t>202</w:t>
      </w:r>
      <w:r w:rsidR="00BE2333">
        <w:rPr>
          <w:rFonts w:ascii="Arial" w:hAnsi="Arial" w:cs="Arial"/>
          <w:b/>
          <w:sz w:val="22"/>
          <w:szCs w:val="22"/>
        </w:rPr>
        <w:t>2</w:t>
      </w:r>
      <w:r w:rsidR="00BE2333" w:rsidRPr="005C622E">
        <w:rPr>
          <w:rFonts w:ascii="Arial" w:hAnsi="Arial" w:cs="Arial"/>
          <w:b/>
          <w:sz w:val="22"/>
          <w:szCs w:val="22"/>
        </w:rPr>
        <w:t xml:space="preserve"> </w:t>
      </w:r>
      <w:r w:rsidR="00FD3AB5" w:rsidRPr="005C622E">
        <w:rPr>
          <w:rFonts w:ascii="Arial" w:hAnsi="Arial" w:cs="Arial"/>
          <w:b/>
          <w:sz w:val="22"/>
          <w:szCs w:val="22"/>
        </w:rPr>
        <w:t xml:space="preserve">/ </w:t>
      </w:r>
      <w:r w:rsidR="00304A14">
        <w:rPr>
          <w:rFonts w:ascii="Arial" w:hAnsi="Arial" w:cs="Arial"/>
          <w:b/>
          <w:sz w:val="22"/>
          <w:szCs w:val="22"/>
        </w:rPr>
        <w:t xml:space="preserve">Glanzleistung der </w:t>
      </w:r>
      <w:r w:rsidR="000C3057">
        <w:rPr>
          <w:rFonts w:ascii="Arial" w:hAnsi="Arial" w:cs="Arial"/>
          <w:b/>
          <w:sz w:val="22"/>
          <w:szCs w:val="22"/>
        </w:rPr>
        <w:t xml:space="preserve">beiden </w:t>
      </w:r>
      <w:r w:rsidR="00912FD2">
        <w:rPr>
          <w:rFonts w:ascii="Arial" w:hAnsi="Arial" w:cs="Arial"/>
          <w:b/>
          <w:sz w:val="22"/>
          <w:szCs w:val="22"/>
        </w:rPr>
        <w:t>Schweizer Wettkämpferinnen a</w:t>
      </w:r>
      <w:r w:rsidR="002B4F37" w:rsidRPr="005C622E">
        <w:rPr>
          <w:rFonts w:ascii="Arial" w:hAnsi="Arial" w:cs="Arial"/>
          <w:b/>
          <w:sz w:val="22"/>
          <w:szCs w:val="22"/>
        </w:rPr>
        <w:t xml:space="preserve">n den </w:t>
      </w:r>
      <w:r w:rsidR="00776AEA" w:rsidRPr="005C622E">
        <w:rPr>
          <w:rFonts w:ascii="Arial" w:hAnsi="Arial" w:cs="Arial"/>
          <w:b/>
          <w:sz w:val="22"/>
          <w:szCs w:val="22"/>
        </w:rPr>
        <w:t>dezentralen</w:t>
      </w:r>
      <w:r w:rsidR="00991AB9" w:rsidRPr="005C622E">
        <w:rPr>
          <w:rFonts w:ascii="Arial" w:hAnsi="Arial" w:cs="Arial"/>
          <w:b/>
          <w:sz w:val="22"/>
          <w:szCs w:val="22"/>
        </w:rPr>
        <w:t xml:space="preserve"> </w:t>
      </w:r>
      <w:r w:rsidR="002B4F37" w:rsidRPr="005C622E">
        <w:rPr>
          <w:rFonts w:ascii="Arial" w:hAnsi="Arial" w:cs="Arial"/>
          <w:b/>
          <w:sz w:val="22"/>
          <w:szCs w:val="22"/>
        </w:rPr>
        <w:t>WorldSkills</w:t>
      </w:r>
      <w:r w:rsidR="00991AB9" w:rsidRPr="005C622E">
        <w:rPr>
          <w:rFonts w:ascii="Arial" w:hAnsi="Arial" w:cs="Arial"/>
          <w:b/>
          <w:sz w:val="22"/>
          <w:szCs w:val="22"/>
        </w:rPr>
        <w:t xml:space="preserve"> Competitions</w:t>
      </w:r>
      <w:r w:rsidR="000C3057">
        <w:rPr>
          <w:rFonts w:ascii="Arial" w:hAnsi="Arial" w:cs="Arial"/>
          <w:b/>
          <w:sz w:val="22"/>
          <w:szCs w:val="22"/>
        </w:rPr>
        <w:t xml:space="preserve">, die vom </w:t>
      </w:r>
      <w:r w:rsidR="00776AEA" w:rsidRPr="005C622E">
        <w:rPr>
          <w:rFonts w:ascii="Arial" w:hAnsi="Arial" w:cs="Arial"/>
          <w:b/>
          <w:sz w:val="22"/>
          <w:szCs w:val="22"/>
        </w:rPr>
        <w:t>10</w:t>
      </w:r>
      <w:r w:rsidR="002B4F37" w:rsidRPr="005C622E">
        <w:rPr>
          <w:rFonts w:ascii="Arial" w:hAnsi="Arial" w:cs="Arial"/>
          <w:b/>
          <w:sz w:val="22"/>
          <w:szCs w:val="22"/>
        </w:rPr>
        <w:t xml:space="preserve">. bis </w:t>
      </w:r>
      <w:r w:rsidR="00776AEA" w:rsidRPr="005C622E">
        <w:rPr>
          <w:rFonts w:ascii="Arial" w:hAnsi="Arial" w:cs="Arial"/>
          <w:b/>
          <w:sz w:val="22"/>
          <w:szCs w:val="22"/>
        </w:rPr>
        <w:t>15</w:t>
      </w:r>
      <w:r w:rsidR="002B4F37" w:rsidRPr="005C622E">
        <w:rPr>
          <w:rFonts w:ascii="Arial" w:hAnsi="Arial" w:cs="Arial"/>
          <w:b/>
          <w:sz w:val="22"/>
          <w:szCs w:val="22"/>
        </w:rPr>
        <w:t>.</w:t>
      </w:r>
      <w:r w:rsidR="001004AE">
        <w:rPr>
          <w:rFonts w:ascii="Arial" w:hAnsi="Arial" w:cs="Arial"/>
          <w:b/>
          <w:sz w:val="22"/>
          <w:szCs w:val="22"/>
        </w:rPr>
        <w:t>Oktober</w:t>
      </w:r>
      <w:r w:rsidR="00EF3631" w:rsidRPr="005C622E">
        <w:rPr>
          <w:rFonts w:ascii="Arial" w:hAnsi="Arial" w:cs="Arial"/>
          <w:b/>
          <w:sz w:val="22"/>
          <w:szCs w:val="22"/>
        </w:rPr>
        <w:t xml:space="preserve"> 20</w:t>
      </w:r>
      <w:r w:rsidR="001047F6" w:rsidRPr="005C622E">
        <w:rPr>
          <w:rFonts w:ascii="Arial" w:hAnsi="Arial" w:cs="Arial"/>
          <w:b/>
          <w:sz w:val="22"/>
          <w:szCs w:val="22"/>
        </w:rPr>
        <w:t>2</w:t>
      </w:r>
      <w:r w:rsidR="000C3057">
        <w:rPr>
          <w:rFonts w:ascii="Arial" w:hAnsi="Arial" w:cs="Arial"/>
          <w:b/>
          <w:sz w:val="22"/>
          <w:szCs w:val="22"/>
        </w:rPr>
        <w:t>2</w:t>
      </w:r>
      <w:r w:rsidR="002B4F37" w:rsidRPr="005C622E">
        <w:rPr>
          <w:rFonts w:ascii="Arial" w:hAnsi="Arial" w:cs="Arial"/>
          <w:b/>
          <w:sz w:val="22"/>
          <w:szCs w:val="22"/>
        </w:rPr>
        <w:t xml:space="preserve"> </w:t>
      </w:r>
      <w:r w:rsidR="00EF3631" w:rsidRPr="005C622E">
        <w:rPr>
          <w:rFonts w:ascii="Arial" w:hAnsi="Arial" w:cs="Arial"/>
          <w:b/>
          <w:sz w:val="22"/>
          <w:szCs w:val="22"/>
        </w:rPr>
        <w:t xml:space="preserve">in </w:t>
      </w:r>
      <w:r w:rsidR="001047F6" w:rsidRPr="005C622E">
        <w:rPr>
          <w:rFonts w:ascii="Arial" w:hAnsi="Arial" w:cs="Arial"/>
          <w:b/>
          <w:sz w:val="22"/>
          <w:szCs w:val="22"/>
        </w:rPr>
        <w:t>der Richemont Fachschule in Luzern</w:t>
      </w:r>
      <w:r w:rsidR="000C3057">
        <w:rPr>
          <w:rFonts w:ascii="Arial" w:hAnsi="Arial" w:cs="Arial"/>
          <w:b/>
          <w:sz w:val="22"/>
          <w:szCs w:val="22"/>
        </w:rPr>
        <w:t>, stattgefunden haben</w:t>
      </w:r>
      <w:r w:rsidR="0062631C">
        <w:rPr>
          <w:rFonts w:ascii="Arial" w:hAnsi="Arial" w:cs="Arial"/>
          <w:b/>
          <w:sz w:val="22"/>
          <w:szCs w:val="22"/>
        </w:rPr>
        <w:t>: D</w:t>
      </w:r>
      <w:r w:rsidR="001047F6" w:rsidRPr="005C622E">
        <w:rPr>
          <w:rFonts w:ascii="Arial" w:hAnsi="Arial" w:cs="Arial"/>
          <w:b/>
          <w:sz w:val="22"/>
          <w:szCs w:val="22"/>
        </w:rPr>
        <w:t xml:space="preserve">ie </w:t>
      </w:r>
      <w:r w:rsidR="001B54B9">
        <w:rPr>
          <w:rFonts w:ascii="Arial" w:hAnsi="Arial" w:cs="Arial"/>
          <w:b/>
          <w:sz w:val="22"/>
          <w:szCs w:val="22"/>
        </w:rPr>
        <w:t>2</w:t>
      </w:r>
      <w:r w:rsidR="0062631C">
        <w:rPr>
          <w:rFonts w:ascii="Arial" w:hAnsi="Arial" w:cs="Arial"/>
          <w:b/>
          <w:sz w:val="22"/>
          <w:szCs w:val="22"/>
        </w:rPr>
        <w:t>3</w:t>
      </w:r>
      <w:r w:rsidR="001B54B9">
        <w:rPr>
          <w:rFonts w:ascii="Arial" w:hAnsi="Arial" w:cs="Arial"/>
          <w:b/>
          <w:sz w:val="22"/>
          <w:szCs w:val="22"/>
        </w:rPr>
        <w:t>-j</w:t>
      </w:r>
      <w:r w:rsidR="001B54B9" w:rsidRPr="005C622E">
        <w:rPr>
          <w:rFonts w:ascii="Arial" w:hAnsi="Arial" w:cs="Arial"/>
          <w:b/>
          <w:sz w:val="22"/>
          <w:szCs w:val="22"/>
        </w:rPr>
        <w:t xml:space="preserve">ährige </w:t>
      </w:r>
      <w:r w:rsidR="009F2F53">
        <w:rPr>
          <w:rFonts w:ascii="Arial" w:hAnsi="Arial" w:cs="Arial"/>
          <w:b/>
          <w:sz w:val="22"/>
          <w:szCs w:val="22"/>
        </w:rPr>
        <w:t xml:space="preserve">Aargauerin </w:t>
      </w:r>
      <w:r w:rsidR="00D021AF">
        <w:rPr>
          <w:rFonts w:ascii="Arial" w:hAnsi="Arial" w:cs="Arial"/>
          <w:b/>
          <w:sz w:val="22"/>
          <w:szCs w:val="22"/>
        </w:rPr>
        <w:t xml:space="preserve">Juliana Thöny gewinnt in der Fachrichtung Konditorei-Confiserie die Goldmedaille und die 21-jährige Luzernerin </w:t>
      </w:r>
      <w:r w:rsidR="001047F6" w:rsidRPr="005C622E">
        <w:rPr>
          <w:rFonts w:ascii="Arial" w:hAnsi="Arial" w:cs="Arial"/>
          <w:b/>
          <w:sz w:val="22"/>
          <w:szCs w:val="22"/>
        </w:rPr>
        <w:t>Vera Stocker</w:t>
      </w:r>
      <w:r w:rsidR="007F5697" w:rsidRPr="005C622E">
        <w:rPr>
          <w:rFonts w:ascii="Arial" w:hAnsi="Arial" w:cs="Arial"/>
          <w:b/>
          <w:sz w:val="22"/>
          <w:szCs w:val="22"/>
        </w:rPr>
        <w:t xml:space="preserve"> </w:t>
      </w:r>
      <w:r w:rsidR="002B4F37" w:rsidRPr="005C622E">
        <w:rPr>
          <w:rFonts w:ascii="Arial" w:hAnsi="Arial" w:cs="Arial"/>
          <w:b/>
          <w:sz w:val="22"/>
          <w:szCs w:val="22"/>
        </w:rPr>
        <w:t>in der Fachrichtung Bäckerei-</w:t>
      </w:r>
      <w:r w:rsidR="001141E4" w:rsidRPr="005C622E">
        <w:rPr>
          <w:rFonts w:ascii="Arial" w:hAnsi="Arial" w:cs="Arial"/>
          <w:b/>
          <w:sz w:val="22"/>
          <w:szCs w:val="22"/>
        </w:rPr>
        <w:t>Konditorei</w:t>
      </w:r>
      <w:r w:rsidR="002B4F37" w:rsidRPr="005C622E">
        <w:rPr>
          <w:rFonts w:ascii="Arial" w:hAnsi="Arial" w:cs="Arial"/>
          <w:b/>
          <w:sz w:val="22"/>
          <w:szCs w:val="22"/>
        </w:rPr>
        <w:t xml:space="preserve"> die</w:t>
      </w:r>
      <w:r w:rsidR="00D021AF">
        <w:rPr>
          <w:rFonts w:ascii="Arial" w:hAnsi="Arial" w:cs="Arial"/>
          <w:b/>
          <w:sz w:val="22"/>
          <w:szCs w:val="22"/>
        </w:rPr>
        <w:t xml:space="preserve"> Bronze</w:t>
      </w:r>
      <w:r w:rsidR="007865AC" w:rsidRPr="005C622E">
        <w:rPr>
          <w:rFonts w:ascii="Arial" w:hAnsi="Arial" w:cs="Arial"/>
          <w:b/>
          <w:sz w:val="22"/>
          <w:szCs w:val="22"/>
        </w:rPr>
        <w:t>me</w:t>
      </w:r>
      <w:r w:rsidR="002B4F37" w:rsidRPr="005C622E">
        <w:rPr>
          <w:rFonts w:ascii="Arial" w:hAnsi="Arial" w:cs="Arial"/>
          <w:b/>
          <w:sz w:val="22"/>
          <w:szCs w:val="22"/>
        </w:rPr>
        <w:t xml:space="preserve">daille. </w:t>
      </w:r>
      <w:r w:rsidR="001E3919" w:rsidRPr="005C622E">
        <w:rPr>
          <w:rFonts w:ascii="Arial" w:hAnsi="Arial" w:cs="Arial"/>
          <w:b/>
          <w:sz w:val="22"/>
          <w:szCs w:val="22"/>
        </w:rPr>
        <w:t xml:space="preserve">Damit </w:t>
      </w:r>
      <w:r w:rsidR="00266334">
        <w:rPr>
          <w:rFonts w:ascii="Arial" w:hAnsi="Arial" w:cs="Arial"/>
          <w:b/>
          <w:sz w:val="22"/>
          <w:szCs w:val="22"/>
        </w:rPr>
        <w:t xml:space="preserve">erkämpft sich </w:t>
      </w:r>
      <w:r w:rsidR="001E3919" w:rsidRPr="005C622E">
        <w:rPr>
          <w:rFonts w:ascii="Arial" w:hAnsi="Arial" w:cs="Arial"/>
          <w:b/>
          <w:sz w:val="22"/>
          <w:szCs w:val="22"/>
        </w:rPr>
        <w:t xml:space="preserve">die Schweiz </w:t>
      </w:r>
      <w:r w:rsidR="00266334">
        <w:rPr>
          <w:rFonts w:ascii="Arial" w:hAnsi="Arial" w:cs="Arial"/>
          <w:b/>
          <w:sz w:val="22"/>
          <w:szCs w:val="22"/>
        </w:rPr>
        <w:t xml:space="preserve">an den Berufsweltmeisterschaften </w:t>
      </w:r>
      <w:r w:rsidR="001E3919" w:rsidRPr="005C622E">
        <w:rPr>
          <w:rFonts w:ascii="Arial" w:hAnsi="Arial" w:cs="Arial"/>
          <w:b/>
          <w:sz w:val="22"/>
          <w:szCs w:val="22"/>
        </w:rPr>
        <w:t xml:space="preserve">zum dritten aufeinanderfolgenden Mal eine Goldmedaille. </w:t>
      </w:r>
      <w:r w:rsidR="00092B9B">
        <w:rPr>
          <w:rFonts w:ascii="Arial" w:hAnsi="Arial" w:cs="Arial"/>
          <w:b/>
          <w:sz w:val="22"/>
          <w:szCs w:val="22"/>
        </w:rPr>
        <w:t xml:space="preserve">Die Schlussfeier </w:t>
      </w:r>
      <w:r w:rsidR="004D101B">
        <w:rPr>
          <w:rFonts w:ascii="Arial" w:hAnsi="Arial" w:cs="Arial"/>
          <w:b/>
          <w:sz w:val="22"/>
          <w:szCs w:val="22"/>
        </w:rPr>
        <w:t>war heute Abend in Luzern.</w:t>
      </w:r>
    </w:p>
    <w:p w14:paraId="1CC4D7DE" w14:textId="77777777" w:rsidR="00E9043E" w:rsidRPr="005C622E" w:rsidRDefault="00E9043E" w:rsidP="00776AEA">
      <w:pPr>
        <w:pStyle w:val="Textkrper3"/>
        <w:spacing w:after="0"/>
        <w:rPr>
          <w:rFonts w:ascii="Arial" w:hAnsi="Arial" w:cs="Arial"/>
          <w:sz w:val="22"/>
          <w:szCs w:val="22"/>
          <w:lang w:val="de-CH"/>
        </w:rPr>
      </w:pPr>
    </w:p>
    <w:p w14:paraId="469A33CB" w14:textId="1272F7AD" w:rsidR="00996343" w:rsidRPr="005C622E" w:rsidRDefault="004254BA" w:rsidP="00776AEA">
      <w:pPr>
        <w:pStyle w:val="Textkrper3"/>
        <w:spacing w:after="0"/>
        <w:rPr>
          <w:rFonts w:ascii="Arial" w:hAnsi="Arial" w:cs="Arial"/>
          <w:sz w:val="22"/>
          <w:szCs w:val="22"/>
          <w:lang w:val="de-CH"/>
        </w:rPr>
      </w:pPr>
      <w:r w:rsidRPr="005C622E">
        <w:rPr>
          <w:rFonts w:ascii="Arial" w:hAnsi="Arial" w:cs="Arial"/>
          <w:b/>
          <w:sz w:val="22"/>
          <w:szCs w:val="22"/>
          <w:lang w:val="de-CH"/>
        </w:rPr>
        <w:t>Juliana Thöny</w:t>
      </w:r>
      <w:r w:rsidR="00EC28F2" w:rsidRPr="005C622E">
        <w:rPr>
          <w:rFonts w:ascii="Arial" w:hAnsi="Arial" w:cs="Arial"/>
          <w:b/>
          <w:sz w:val="22"/>
          <w:szCs w:val="22"/>
        </w:rPr>
        <w:t xml:space="preserve"> – </w:t>
      </w:r>
      <w:r w:rsidR="00BE2333">
        <w:rPr>
          <w:rFonts w:ascii="Arial" w:hAnsi="Arial" w:cs="Arial"/>
          <w:b/>
          <w:sz w:val="22"/>
          <w:szCs w:val="22"/>
        </w:rPr>
        <w:t>23</w:t>
      </w:r>
      <w:r w:rsidR="00BE2333" w:rsidRPr="005C622E">
        <w:rPr>
          <w:rFonts w:ascii="Arial" w:hAnsi="Arial" w:cs="Arial"/>
          <w:b/>
          <w:sz w:val="22"/>
          <w:szCs w:val="22"/>
        </w:rPr>
        <w:t>-</w:t>
      </w:r>
      <w:r w:rsidR="00996343" w:rsidRPr="005C622E">
        <w:rPr>
          <w:rFonts w:ascii="Arial" w:hAnsi="Arial" w:cs="Arial"/>
          <w:b/>
          <w:sz w:val="22"/>
          <w:szCs w:val="22"/>
        </w:rPr>
        <w:t xml:space="preserve">jährig, aus </w:t>
      </w:r>
      <w:r w:rsidR="00EC28F2" w:rsidRPr="005C622E">
        <w:rPr>
          <w:rFonts w:ascii="Arial" w:hAnsi="Arial" w:cs="Arial"/>
          <w:b/>
          <w:sz w:val="22"/>
          <w:szCs w:val="22"/>
        </w:rPr>
        <w:t>Oberlunkhofen</w:t>
      </w:r>
      <w:r w:rsidR="00996343" w:rsidRPr="005C622E">
        <w:rPr>
          <w:rFonts w:ascii="Arial" w:hAnsi="Arial" w:cs="Arial"/>
          <w:b/>
          <w:sz w:val="22"/>
          <w:szCs w:val="22"/>
        </w:rPr>
        <w:t xml:space="preserve"> (</w:t>
      </w:r>
      <w:r w:rsidR="00064DA7">
        <w:rPr>
          <w:rFonts w:ascii="Arial" w:hAnsi="Arial" w:cs="Arial"/>
          <w:b/>
          <w:sz w:val="22"/>
          <w:szCs w:val="22"/>
        </w:rPr>
        <w:t>AG</w:t>
      </w:r>
      <w:r w:rsidR="00996343" w:rsidRPr="005C622E">
        <w:rPr>
          <w:rFonts w:ascii="Arial" w:hAnsi="Arial" w:cs="Arial"/>
          <w:b/>
          <w:sz w:val="22"/>
          <w:szCs w:val="22"/>
        </w:rPr>
        <w:t>)</w:t>
      </w:r>
      <w:r w:rsidR="00996343" w:rsidRPr="005C622E">
        <w:rPr>
          <w:rFonts w:ascii="Arial" w:hAnsi="Arial" w:cs="Arial"/>
          <w:bCs/>
          <w:sz w:val="22"/>
          <w:szCs w:val="22"/>
        </w:rPr>
        <w:t xml:space="preserve"> </w:t>
      </w:r>
      <w:r w:rsidR="00EC28F2" w:rsidRPr="005C622E">
        <w:rPr>
          <w:rFonts w:ascii="Arial" w:hAnsi="Arial" w:cs="Arial"/>
          <w:b/>
          <w:sz w:val="22"/>
          <w:szCs w:val="22"/>
        </w:rPr>
        <w:t xml:space="preserve">– </w:t>
      </w:r>
      <w:r w:rsidR="009E4669" w:rsidRPr="005C622E">
        <w:rPr>
          <w:rFonts w:ascii="Arial" w:hAnsi="Arial" w:cs="Arial"/>
          <w:bCs/>
          <w:sz w:val="22"/>
          <w:szCs w:val="22"/>
        </w:rPr>
        <w:t>hat</w:t>
      </w:r>
      <w:r w:rsidR="00996343" w:rsidRPr="005C622E">
        <w:rPr>
          <w:rFonts w:ascii="Arial" w:hAnsi="Arial" w:cs="Arial"/>
          <w:bCs/>
          <w:sz w:val="22"/>
          <w:szCs w:val="22"/>
        </w:rPr>
        <w:t xml:space="preserve"> sich mit den weltbesten Konditor-Confiseur</w:t>
      </w:r>
      <w:r w:rsidR="00EC28F2" w:rsidRPr="005C622E">
        <w:rPr>
          <w:rFonts w:ascii="Arial" w:hAnsi="Arial" w:cs="Arial"/>
          <w:bCs/>
          <w:sz w:val="22"/>
          <w:szCs w:val="22"/>
        </w:rPr>
        <w:t>*inn</w:t>
      </w:r>
      <w:r w:rsidR="00996343" w:rsidRPr="005C622E">
        <w:rPr>
          <w:rFonts w:ascii="Arial" w:hAnsi="Arial" w:cs="Arial"/>
          <w:bCs/>
          <w:sz w:val="22"/>
          <w:szCs w:val="22"/>
        </w:rPr>
        <w:t xml:space="preserve">en </w:t>
      </w:r>
      <w:r w:rsidR="009E4669" w:rsidRPr="005C622E">
        <w:rPr>
          <w:rFonts w:ascii="Arial" w:hAnsi="Arial" w:cs="Arial"/>
          <w:bCs/>
          <w:sz w:val="22"/>
          <w:szCs w:val="22"/>
        </w:rPr>
        <w:t>ge</w:t>
      </w:r>
      <w:r w:rsidR="00996343" w:rsidRPr="005C622E">
        <w:rPr>
          <w:rFonts w:ascii="Arial" w:hAnsi="Arial" w:cs="Arial"/>
          <w:bCs/>
          <w:sz w:val="22"/>
          <w:szCs w:val="22"/>
        </w:rPr>
        <w:t xml:space="preserve">messen. </w:t>
      </w:r>
      <w:r w:rsidR="009E4669" w:rsidRPr="005C622E">
        <w:rPr>
          <w:rFonts w:ascii="Arial" w:hAnsi="Arial" w:cs="Arial"/>
          <w:bCs/>
          <w:sz w:val="22"/>
          <w:szCs w:val="22"/>
        </w:rPr>
        <w:t>Die amtierende Schweizer</w:t>
      </w:r>
      <w:r w:rsidR="00EC28F2" w:rsidRPr="005C622E">
        <w:rPr>
          <w:rFonts w:ascii="Arial" w:hAnsi="Arial" w:cs="Arial"/>
          <w:bCs/>
          <w:sz w:val="22"/>
          <w:szCs w:val="22"/>
        </w:rPr>
        <w:t>m</w:t>
      </w:r>
      <w:r w:rsidR="009E4669" w:rsidRPr="005C622E">
        <w:rPr>
          <w:rFonts w:ascii="Arial" w:hAnsi="Arial" w:cs="Arial"/>
          <w:bCs/>
          <w:sz w:val="22"/>
          <w:szCs w:val="22"/>
        </w:rPr>
        <w:t xml:space="preserve">eisterin </w:t>
      </w:r>
      <w:r w:rsidR="00EC28F2" w:rsidRPr="005C622E">
        <w:rPr>
          <w:rFonts w:ascii="Arial" w:hAnsi="Arial" w:cs="Arial"/>
          <w:bCs/>
          <w:sz w:val="22"/>
          <w:szCs w:val="22"/>
        </w:rPr>
        <w:t xml:space="preserve">im Bereich </w:t>
      </w:r>
      <w:r w:rsidR="009E4669" w:rsidRPr="005C622E">
        <w:rPr>
          <w:rFonts w:ascii="Arial" w:hAnsi="Arial" w:cs="Arial"/>
          <w:bCs/>
          <w:sz w:val="22"/>
          <w:szCs w:val="22"/>
        </w:rPr>
        <w:t>Konditorei-Confiserie hat</w:t>
      </w:r>
      <w:r w:rsidR="00996343" w:rsidRPr="005C622E">
        <w:rPr>
          <w:rFonts w:ascii="Arial" w:hAnsi="Arial" w:cs="Arial"/>
          <w:bCs/>
          <w:sz w:val="22"/>
          <w:szCs w:val="22"/>
        </w:rPr>
        <w:t xml:space="preserve"> ihre Ausbildung </w:t>
      </w:r>
      <w:r w:rsidR="00EC28F2" w:rsidRPr="005C622E">
        <w:rPr>
          <w:rFonts w:ascii="Arial" w:hAnsi="Arial" w:cs="Arial"/>
          <w:bCs/>
          <w:sz w:val="22"/>
          <w:szCs w:val="22"/>
        </w:rPr>
        <w:t xml:space="preserve">in der Confiserie Sprüngli AG in Dietikon (ZH) </w:t>
      </w:r>
      <w:r w:rsidR="009E4669" w:rsidRPr="005C622E">
        <w:rPr>
          <w:rFonts w:ascii="Arial" w:hAnsi="Arial" w:cs="Arial"/>
          <w:bCs/>
          <w:sz w:val="22"/>
          <w:szCs w:val="22"/>
        </w:rPr>
        <w:t>gemacht</w:t>
      </w:r>
      <w:r w:rsidR="00C97AC2" w:rsidRPr="005C622E">
        <w:rPr>
          <w:rFonts w:ascii="Arial" w:hAnsi="Arial" w:cs="Arial"/>
          <w:bCs/>
          <w:sz w:val="22"/>
          <w:szCs w:val="22"/>
        </w:rPr>
        <w:t>.</w:t>
      </w:r>
      <w:r w:rsidR="009E4669" w:rsidRPr="005C622E">
        <w:rPr>
          <w:rFonts w:ascii="Arial" w:hAnsi="Arial" w:cs="Arial"/>
          <w:sz w:val="22"/>
          <w:szCs w:val="22"/>
          <w:lang w:val="de-CH"/>
        </w:rPr>
        <w:t xml:space="preserve"> </w:t>
      </w:r>
    </w:p>
    <w:p w14:paraId="136725F0" w14:textId="77777777" w:rsidR="00266334" w:rsidRDefault="00266334" w:rsidP="00266334">
      <w:pPr>
        <w:pStyle w:val="Textkrper3"/>
        <w:spacing w:after="0"/>
        <w:rPr>
          <w:rFonts w:ascii="Arial" w:hAnsi="Arial" w:cs="Arial"/>
          <w:b/>
          <w:sz w:val="22"/>
          <w:szCs w:val="22"/>
        </w:rPr>
      </w:pPr>
    </w:p>
    <w:p w14:paraId="6212D90C" w14:textId="3156D899" w:rsidR="004254BA" w:rsidRPr="005C622E" w:rsidRDefault="00266334" w:rsidP="00776AEA">
      <w:pPr>
        <w:pStyle w:val="Textkrper3"/>
        <w:spacing w:after="0"/>
        <w:rPr>
          <w:rFonts w:ascii="Arial" w:hAnsi="Arial" w:cs="Arial"/>
          <w:sz w:val="22"/>
          <w:szCs w:val="22"/>
          <w:lang w:val="de-CH"/>
        </w:rPr>
      </w:pPr>
      <w:r w:rsidRPr="005C622E">
        <w:rPr>
          <w:rFonts w:ascii="Arial" w:hAnsi="Arial" w:cs="Arial"/>
          <w:b/>
          <w:sz w:val="22"/>
          <w:szCs w:val="22"/>
        </w:rPr>
        <w:t xml:space="preserve">Vera Stocker </w:t>
      </w:r>
      <w:bookmarkStart w:id="0" w:name="_Hlk115193202"/>
      <w:r w:rsidRPr="005C622E">
        <w:rPr>
          <w:rFonts w:ascii="Arial" w:hAnsi="Arial" w:cs="Arial"/>
          <w:b/>
          <w:sz w:val="22"/>
          <w:szCs w:val="22"/>
        </w:rPr>
        <w:t xml:space="preserve">– </w:t>
      </w:r>
      <w:bookmarkEnd w:id="0"/>
      <w:r>
        <w:rPr>
          <w:rFonts w:ascii="Arial" w:hAnsi="Arial" w:cs="Arial"/>
          <w:b/>
          <w:sz w:val="22"/>
          <w:szCs w:val="22"/>
        </w:rPr>
        <w:t>21</w:t>
      </w:r>
      <w:r w:rsidRPr="005C622E">
        <w:rPr>
          <w:rFonts w:ascii="Arial" w:hAnsi="Arial" w:cs="Arial"/>
          <w:b/>
          <w:sz w:val="22"/>
          <w:szCs w:val="22"/>
        </w:rPr>
        <w:t xml:space="preserve">-jährig, aus Gunzwil (LU) – </w:t>
      </w:r>
      <w:r w:rsidRPr="005C622E">
        <w:rPr>
          <w:rFonts w:ascii="Arial" w:hAnsi="Arial" w:cs="Arial"/>
          <w:sz w:val="22"/>
          <w:szCs w:val="22"/>
          <w:lang w:val="de-CH"/>
        </w:rPr>
        <w:t xml:space="preserve">hat ihre Ausbildung in der Fachrichtung Bäckerei-Konditorei im Café Koller AG in Sursee (LU) absolviert. Sie </w:t>
      </w:r>
      <w:r w:rsidR="001004AE">
        <w:rPr>
          <w:rFonts w:ascii="Arial" w:hAnsi="Arial" w:cs="Arial"/>
          <w:sz w:val="22"/>
          <w:szCs w:val="22"/>
          <w:lang w:val="de-CH"/>
        </w:rPr>
        <w:t>war</w:t>
      </w:r>
      <w:r w:rsidRPr="005C622E">
        <w:rPr>
          <w:rFonts w:ascii="Arial" w:hAnsi="Arial" w:cs="Arial"/>
          <w:sz w:val="22"/>
          <w:szCs w:val="22"/>
          <w:lang w:val="de-CH"/>
        </w:rPr>
        <w:t xml:space="preserve"> in ihrer Fachrichtung amtierende Schweizermeisterin.</w:t>
      </w:r>
    </w:p>
    <w:p w14:paraId="24C1CBEA" w14:textId="77777777" w:rsidR="009E4669" w:rsidRPr="005C622E" w:rsidRDefault="009E4669" w:rsidP="00776AEA">
      <w:pPr>
        <w:pStyle w:val="Textkrper3"/>
        <w:spacing w:after="0"/>
        <w:rPr>
          <w:rFonts w:ascii="Arial" w:hAnsi="Arial" w:cs="Arial"/>
          <w:b/>
          <w:sz w:val="22"/>
          <w:szCs w:val="22"/>
        </w:rPr>
      </w:pPr>
    </w:p>
    <w:p w14:paraId="777933A1" w14:textId="14A56EC0" w:rsidR="009A0187" w:rsidRDefault="00CE6070" w:rsidP="005C7A26">
      <w:pPr>
        <w:rPr>
          <w:rFonts w:ascii="Arial" w:hAnsi="Arial" w:cs="Arial"/>
          <w:sz w:val="22"/>
          <w:szCs w:val="22"/>
        </w:rPr>
      </w:pPr>
      <w:r w:rsidRPr="005C622E">
        <w:rPr>
          <w:rFonts w:ascii="Arial" w:hAnsi="Arial" w:cs="Arial"/>
          <w:sz w:val="22"/>
          <w:szCs w:val="22"/>
        </w:rPr>
        <w:t xml:space="preserve">Beide </w:t>
      </w:r>
      <w:r w:rsidR="00C41C69" w:rsidRPr="005C622E">
        <w:rPr>
          <w:rFonts w:ascii="Arial" w:hAnsi="Arial" w:cs="Arial"/>
          <w:sz w:val="22"/>
          <w:szCs w:val="22"/>
        </w:rPr>
        <w:t xml:space="preserve">Schweizer </w:t>
      </w:r>
      <w:r w:rsidR="00456240" w:rsidRPr="005C622E">
        <w:rPr>
          <w:rFonts w:ascii="Arial" w:hAnsi="Arial" w:cs="Arial"/>
          <w:sz w:val="22"/>
          <w:szCs w:val="22"/>
        </w:rPr>
        <w:t xml:space="preserve">Teilnehmerinnen </w:t>
      </w:r>
      <w:r w:rsidR="009E4669" w:rsidRPr="005C622E">
        <w:rPr>
          <w:rFonts w:ascii="Arial" w:hAnsi="Arial" w:cs="Arial"/>
          <w:sz w:val="22"/>
          <w:szCs w:val="22"/>
        </w:rPr>
        <w:t xml:space="preserve">arbeiten zurzeit im Richemont Kompetenzzentrum in Luzern, wo sie sich </w:t>
      </w:r>
      <w:r w:rsidR="007F5697" w:rsidRPr="005C622E">
        <w:rPr>
          <w:rFonts w:ascii="Arial" w:hAnsi="Arial" w:cs="Arial"/>
          <w:sz w:val="22"/>
          <w:szCs w:val="22"/>
        </w:rPr>
        <w:t>intensiv und mit grossem Einsatz auf diesen prestigeträchtigen Wettkampf vorbereitet</w:t>
      </w:r>
      <w:r w:rsidR="009E4669" w:rsidRPr="005C622E">
        <w:rPr>
          <w:rFonts w:ascii="Arial" w:hAnsi="Arial" w:cs="Arial"/>
          <w:sz w:val="22"/>
          <w:szCs w:val="22"/>
        </w:rPr>
        <w:t xml:space="preserve"> haben</w:t>
      </w:r>
      <w:r w:rsidR="0077704E" w:rsidRPr="005C622E">
        <w:rPr>
          <w:rFonts w:ascii="Arial" w:hAnsi="Arial" w:cs="Arial"/>
          <w:sz w:val="22"/>
          <w:szCs w:val="22"/>
        </w:rPr>
        <w:t xml:space="preserve">. </w:t>
      </w:r>
      <w:r w:rsidR="005C7A26">
        <w:rPr>
          <w:rFonts w:ascii="Arial" w:hAnsi="Arial" w:cs="Arial"/>
          <w:sz w:val="22"/>
          <w:szCs w:val="22"/>
        </w:rPr>
        <w:t xml:space="preserve">Juliana Thöny </w:t>
      </w:r>
      <w:r w:rsidR="004B0CD9" w:rsidRPr="005C622E">
        <w:rPr>
          <w:rFonts w:ascii="Arial" w:hAnsi="Arial" w:cs="Arial"/>
          <w:sz w:val="22"/>
          <w:szCs w:val="22"/>
        </w:rPr>
        <w:t>gewinnt</w:t>
      </w:r>
      <w:r w:rsidR="007865AC" w:rsidRPr="005C622E">
        <w:rPr>
          <w:rFonts w:ascii="Arial" w:hAnsi="Arial" w:cs="Arial"/>
          <w:sz w:val="22"/>
          <w:szCs w:val="22"/>
        </w:rPr>
        <w:t xml:space="preserve"> </w:t>
      </w:r>
      <w:r w:rsidR="008747B5" w:rsidRPr="005C622E">
        <w:rPr>
          <w:rFonts w:ascii="Arial" w:hAnsi="Arial" w:cs="Arial"/>
          <w:sz w:val="22"/>
          <w:szCs w:val="22"/>
        </w:rPr>
        <w:t>s</w:t>
      </w:r>
      <w:r w:rsidR="005C7A26">
        <w:rPr>
          <w:rFonts w:ascii="Arial" w:hAnsi="Arial" w:cs="Arial"/>
          <w:sz w:val="22"/>
          <w:szCs w:val="22"/>
        </w:rPr>
        <w:t>ensationell</w:t>
      </w:r>
      <w:r w:rsidR="008747B5" w:rsidRPr="005C622E">
        <w:rPr>
          <w:rFonts w:ascii="Arial" w:hAnsi="Arial" w:cs="Arial"/>
          <w:sz w:val="22"/>
          <w:szCs w:val="22"/>
        </w:rPr>
        <w:t xml:space="preserve"> die wohlverdiente </w:t>
      </w:r>
      <w:r w:rsidR="006C25AC" w:rsidRPr="005C622E">
        <w:rPr>
          <w:rFonts w:ascii="Arial" w:hAnsi="Arial" w:cs="Arial"/>
          <w:sz w:val="22"/>
          <w:szCs w:val="22"/>
        </w:rPr>
        <w:t>Gold</w:t>
      </w:r>
      <w:r w:rsidR="00EE6583" w:rsidRPr="005C622E">
        <w:rPr>
          <w:rFonts w:ascii="Arial" w:hAnsi="Arial" w:cs="Arial"/>
          <w:sz w:val="22"/>
          <w:szCs w:val="22"/>
        </w:rPr>
        <w:t>m</w:t>
      </w:r>
      <w:r w:rsidR="005E7D9C" w:rsidRPr="005C622E">
        <w:rPr>
          <w:rFonts w:ascii="Arial" w:hAnsi="Arial" w:cs="Arial"/>
          <w:sz w:val="22"/>
          <w:szCs w:val="22"/>
        </w:rPr>
        <w:t>edaille</w:t>
      </w:r>
      <w:r w:rsidR="001E3919" w:rsidRPr="005C622E">
        <w:rPr>
          <w:rFonts w:ascii="Arial" w:hAnsi="Arial" w:cs="Arial"/>
          <w:sz w:val="22"/>
          <w:szCs w:val="22"/>
        </w:rPr>
        <w:t xml:space="preserve">, Vanessa Schnyder (Confiserie </w:t>
      </w:r>
      <w:r w:rsidR="005C7A26">
        <w:rPr>
          <w:rFonts w:ascii="Arial" w:hAnsi="Arial" w:cs="Arial"/>
          <w:sz w:val="22"/>
          <w:szCs w:val="22"/>
        </w:rPr>
        <w:t>Speck, Zug</w:t>
      </w:r>
      <w:r w:rsidR="001E3919" w:rsidRPr="005C622E">
        <w:rPr>
          <w:rFonts w:ascii="Arial" w:hAnsi="Arial" w:cs="Arial"/>
          <w:sz w:val="22"/>
          <w:szCs w:val="22"/>
        </w:rPr>
        <w:t xml:space="preserve">) coachte </w:t>
      </w:r>
      <w:r w:rsidR="00064DA7">
        <w:rPr>
          <w:rFonts w:ascii="Arial" w:hAnsi="Arial" w:cs="Arial"/>
          <w:sz w:val="22"/>
          <w:szCs w:val="22"/>
        </w:rPr>
        <w:t>sie</w:t>
      </w:r>
      <w:r w:rsidR="001E3919" w:rsidRPr="005C622E">
        <w:rPr>
          <w:rFonts w:ascii="Arial" w:hAnsi="Arial" w:cs="Arial"/>
          <w:sz w:val="22"/>
          <w:szCs w:val="22"/>
        </w:rPr>
        <w:t xml:space="preserve">. </w:t>
      </w:r>
      <w:r w:rsidR="005C7A26" w:rsidRPr="005C622E">
        <w:rPr>
          <w:rFonts w:ascii="Arial" w:hAnsi="Arial" w:cs="Arial"/>
          <w:sz w:val="22"/>
          <w:szCs w:val="22"/>
        </w:rPr>
        <w:t xml:space="preserve">Urs Röthlin (Leiter Bäckerei-Konditorei in der Richemont Fachschule) </w:t>
      </w:r>
      <w:r w:rsidR="004D101B">
        <w:rPr>
          <w:rFonts w:ascii="Arial" w:hAnsi="Arial" w:cs="Arial"/>
          <w:sz w:val="22"/>
          <w:szCs w:val="22"/>
        </w:rPr>
        <w:t xml:space="preserve">war </w:t>
      </w:r>
      <w:r w:rsidR="005C7A26" w:rsidRPr="005C622E">
        <w:rPr>
          <w:rFonts w:ascii="Arial" w:hAnsi="Arial" w:cs="Arial"/>
          <w:sz w:val="22"/>
          <w:szCs w:val="22"/>
        </w:rPr>
        <w:t>der Betreuer von Vera Stocker</w:t>
      </w:r>
      <w:r w:rsidR="005D66DB">
        <w:rPr>
          <w:rFonts w:ascii="Arial" w:hAnsi="Arial" w:cs="Arial"/>
          <w:sz w:val="22"/>
          <w:szCs w:val="22"/>
        </w:rPr>
        <w:t>.</w:t>
      </w:r>
    </w:p>
    <w:p w14:paraId="3157A8F9" w14:textId="77777777" w:rsidR="005C7A26" w:rsidRDefault="005C7A26" w:rsidP="00776AEA">
      <w:pPr>
        <w:pStyle w:val="Textkrper3"/>
        <w:spacing w:after="0"/>
        <w:rPr>
          <w:rFonts w:ascii="Arial" w:hAnsi="Arial" w:cs="Arial"/>
          <w:sz w:val="22"/>
          <w:szCs w:val="22"/>
          <w:lang w:val="de-CH"/>
        </w:rPr>
      </w:pPr>
    </w:p>
    <w:p w14:paraId="46B72B3F" w14:textId="4645177D" w:rsidR="0065347A" w:rsidRPr="005C7A26" w:rsidRDefault="007F5697" w:rsidP="005C7A26">
      <w:pPr>
        <w:pStyle w:val="Textkrper3"/>
        <w:spacing w:after="0"/>
        <w:rPr>
          <w:rFonts w:ascii="Arial" w:hAnsi="Arial" w:cs="Arial"/>
          <w:sz w:val="22"/>
          <w:szCs w:val="22"/>
          <w:lang w:val="de-CH"/>
        </w:rPr>
      </w:pPr>
      <w:r w:rsidRPr="005C622E">
        <w:rPr>
          <w:rFonts w:ascii="Arial" w:hAnsi="Arial" w:cs="Arial"/>
          <w:sz w:val="22"/>
          <w:szCs w:val="22"/>
          <w:lang w:val="de-CH"/>
        </w:rPr>
        <w:t>Die</w:t>
      </w:r>
      <w:r w:rsidR="00CB729A">
        <w:rPr>
          <w:rFonts w:ascii="Arial" w:hAnsi="Arial" w:cs="Arial"/>
          <w:sz w:val="22"/>
          <w:szCs w:val="22"/>
          <w:lang w:val="de-CH"/>
        </w:rPr>
        <w:t xml:space="preserve"> total</w:t>
      </w:r>
      <w:r w:rsidRPr="005C622E">
        <w:rPr>
          <w:rFonts w:ascii="Arial" w:hAnsi="Arial" w:cs="Arial"/>
          <w:sz w:val="22"/>
          <w:szCs w:val="22"/>
          <w:lang w:val="de-CH"/>
        </w:rPr>
        <w:t xml:space="preserve"> </w:t>
      </w:r>
      <w:r w:rsidR="001B54B9">
        <w:rPr>
          <w:rFonts w:ascii="Arial" w:hAnsi="Arial" w:cs="Arial"/>
          <w:sz w:val="22"/>
          <w:szCs w:val="22"/>
          <w:lang w:val="de-CH"/>
        </w:rPr>
        <w:t>29</w:t>
      </w:r>
      <w:r w:rsidR="001B54B9" w:rsidRPr="005C622E">
        <w:rPr>
          <w:rFonts w:ascii="Arial" w:hAnsi="Arial" w:cs="Arial"/>
          <w:sz w:val="22"/>
          <w:szCs w:val="22"/>
          <w:lang w:val="de-CH"/>
        </w:rPr>
        <w:t xml:space="preserve"> </w:t>
      </w:r>
      <w:r w:rsidRPr="005C622E">
        <w:rPr>
          <w:rFonts w:ascii="Arial" w:hAnsi="Arial" w:cs="Arial"/>
          <w:sz w:val="22"/>
          <w:szCs w:val="22"/>
          <w:lang w:val="de-CH"/>
        </w:rPr>
        <w:t>Wettkämpfer</w:t>
      </w:r>
      <w:r w:rsidR="0014316C" w:rsidRPr="005C622E">
        <w:rPr>
          <w:rFonts w:ascii="Arial" w:hAnsi="Arial" w:cs="Arial"/>
          <w:sz w:val="22"/>
          <w:szCs w:val="22"/>
          <w:lang w:val="de-CH"/>
        </w:rPr>
        <w:t>*</w:t>
      </w:r>
      <w:r w:rsidR="007A78A2" w:rsidRPr="005C622E">
        <w:rPr>
          <w:rFonts w:ascii="Arial" w:hAnsi="Arial" w:cs="Arial"/>
          <w:sz w:val="22"/>
          <w:szCs w:val="22"/>
          <w:lang w:val="de-CH"/>
        </w:rPr>
        <w:t>innen</w:t>
      </w:r>
      <w:r w:rsidR="0048630B" w:rsidRPr="005C622E">
        <w:rPr>
          <w:rFonts w:ascii="Arial" w:hAnsi="Arial" w:cs="Arial"/>
          <w:sz w:val="22"/>
          <w:szCs w:val="22"/>
          <w:lang w:val="de-CH"/>
        </w:rPr>
        <w:t xml:space="preserve"> aus </w:t>
      </w:r>
      <w:r w:rsidR="00CB729A">
        <w:rPr>
          <w:rFonts w:ascii="Arial" w:hAnsi="Arial" w:cs="Arial"/>
          <w:sz w:val="22"/>
          <w:szCs w:val="22"/>
          <w:lang w:val="de-CH"/>
        </w:rPr>
        <w:t>18</w:t>
      </w:r>
      <w:r w:rsidR="00CB729A" w:rsidRPr="005C622E">
        <w:rPr>
          <w:rFonts w:ascii="Arial" w:hAnsi="Arial" w:cs="Arial"/>
          <w:sz w:val="22"/>
          <w:szCs w:val="22"/>
          <w:lang w:val="de-CH"/>
        </w:rPr>
        <w:t xml:space="preserve"> </w:t>
      </w:r>
      <w:r w:rsidR="0048630B" w:rsidRPr="005C622E">
        <w:rPr>
          <w:rFonts w:ascii="Arial" w:hAnsi="Arial" w:cs="Arial"/>
          <w:sz w:val="22"/>
          <w:szCs w:val="22"/>
          <w:lang w:val="de-CH"/>
        </w:rPr>
        <w:t>verschiedenen Ländern</w:t>
      </w:r>
      <w:r w:rsidRPr="005C622E">
        <w:rPr>
          <w:rFonts w:ascii="Arial" w:hAnsi="Arial" w:cs="Arial"/>
          <w:sz w:val="22"/>
          <w:szCs w:val="22"/>
          <w:lang w:val="de-CH"/>
        </w:rPr>
        <w:t xml:space="preserve"> </w:t>
      </w:r>
      <w:r w:rsidR="00415B26" w:rsidRPr="005C622E">
        <w:rPr>
          <w:rFonts w:ascii="Arial" w:hAnsi="Arial" w:cs="Arial"/>
          <w:sz w:val="22"/>
          <w:szCs w:val="22"/>
          <w:lang w:val="de-CH"/>
        </w:rPr>
        <w:t xml:space="preserve">in </w:t>
      </w:r>
      <w:r w:rsidR="00CB729A" w:rsidRPr="005C622E">
        <w:rPr>
          <w:rFonts w:ascii="Arial" w:hAnsi="Arial" w:cs="Arial"/>
          <w:sz w:val="22"/>
          <w:szCs w:val="22"/>
          <w:lang w:val="de-CH"/>
        </w:rPr>
        <w:t>de</w:t>
      </w:r>
      <w:r w:rsidR="00CB729A">
        <w:rPr>
          <w:rFonts w:ascii="Arial" w:hAnsi="Arial" w:cs="Arial"/>
          <w:sz w:val="22"/>
          <w:szCs w:val="22"/>
          <w:lang w:val="de-CH"/>
        </w:rPr>
        <w:t>n</w:t>
      </w:r>
      <w:r w:rsidR="00CB729A" w:rsidRPr="005C622E">
        <w:rPr>
          <w:rFonts w:ascii="Arial" w:hAnsi="Arial" w:cs="Arial"/>
          <w:sz w:val="22"/>
          <w:szCs w:val="22"/>
          <w:lang w:val="de-CH"/>
        </w:rPr>
        <w:t xml:space="preserve"> </w:t>
      </w:r>
      <w:r w:rsidR="00415B26" w:rsidRPr="005C622E">
        <w:rPr>
          <w:rFonts w:ascii="Arial" w:hAnsi="Arial" w:cs="Arial"/>
          <w:sz w:val="22"/>
          <w:szCs w:val="22"/>
          <w:lang w:val="de-CH"/>
        </w:rPr>
        <w:t>Fachrichtung</w:t>
      </w:r>
      <w:r w:rsidR="00CB729A">
        <w:rPr>
          <w:rFonts w:ascii="Arial" w:hAnsi="Arial" w:cs="Arial"/>
          <w:sz w:val="22"/>
          <w:szCs w:val="22"/>
          <w:lang w:val="de-CH"/>
        </w:rPr>
        <w:t>en</w:t>
      </w:r>
      <w:r w:rsidR="00415B26" w:rsidRPr="005C622E">
        <w:rPr>
          <w:rFonts w:ascii="Arial" w:hAnsi="Arial" w:cs="Arial"/>
          <w:sz w:val="22"/>
          <w:szCs w:val="22"/>
          <w:lang w:val="de-CH"/>
        </w:rPr>
        <w:t xml:space="preserve"> Konditorei-Confiserie und </w:t>
      </w:r>
      <w:r w:rsidR="00CE6070" w:rsidRPr="005C622E">
        <w:rPr>
          <w:rFonts w:ascii="Arial" w:hAnsi="Arial" w:cs="Arial"/>
          <w:sz w:val="22"/>
          <w:szCs w:val="22"/>
          <w:lang w:val="de-CH"/>
        </w:rPr>
        <w:t xml:space="preserve">Bäckerei-Konditorei </w:t>
      </w:r>
      <w:r w:rsidRPr="005C622E">
        <w:rPr>
          <w:rFonts w:ascii="Arial" w:hAnsi="Arial" w:cs="Arial"/>
          <w:sz w:val="22"/>
          <w:szCs w:val="22"/>
          <w:lang w:val="de-CH"/>
        </w:rPr>
        <w:t xml:space="preserve">haben beim Umsetzen ihrer Programme Fachkompetenz, Kreativität und Engagement unter Beweis gestellt. </w:t>
      </w:r>
    </w:p>
    <w:p w14:paraId="15A7EA8D" w14:textId="7DCEF879" w:rsidR="001B54B9" w:rsidRDefault="001B54B9" w:rsidP="000378D8">
      <w:pPr>
        <w:overflowPunct/>
        <w:autoSpaceDE/>
        <w:autoSpaceDN/>
        <w:adjustRightInd/>
        <w:textAlignment w:val="auto"/>
        <w:rPr>
          <w:rFonts w:ascii="Arial" w:hAnsi="Arial" w:cs="Arial"/>
          <w:b/>
          <w:bCs/>
          <w:sz w:val="22"/>
          <w:szCs w:val="22"/>
          <w:lang w:eastAsia="de-CH"/>
        </w:rPr>
      </w:pPr>
      <w:r>
        <w:rPr>
          <w:rFonts w:ascii="Arial" w:hAnsi="Arial" w:cs="Arial"/>
          <w:b/>
          <w:bCs/>
          <w:sz w:val="22"/>
          <w:szCs w:val="22"/>
        </w:rPr>
        <w:br w:type="page"/>
      </w:r>
    </w:p>
    <w:p w14:paraId="09770EBB" w14:textId="77777777" w:rsidR="001B54B9" w:rsidRDefault="001B54B9" w:rsidP="007C6E9D">
      <w:pPr>
        <w:pStyle w:val="Textkrper3"/>
        <w:spacing w:after="0"/>
        <w:jc w:val="both"/>
        <w:rPr>
          <w:rFonts w:ascii="Arial" w:hAnsi="Arial" w:cs="Arial"/>
          <w:b/>
          <w:bCs/>
          <w:sz w:val="22"/>
          <w:szCs w:val="22"/>
          <w:lang w:val="de-CH"/>
        </w:rPr>
      </w:pPr>
    </w:p>
    <w:p w14:paraId="2CD757C9" w14:textId="233157CD" w:rsidR="007C6E9D" w:rsidRDefault="0065347A" w:rsidP="007C6E9D">
      <w:pPr>
        <w:pStyle w:val="Textkrper3"/>
        <w:spacing w:after="0"/>
        <w:jc w:val="both"/>
        <w:rPr>
          <w:rFonts w:ascii="Arial" w:hAnsi="Arial" w:cs="Arial"/>
          <w:b/>
          <w:bCs/>
          <w:sz w:val="22"/>
          <w:szCs w:val="22"/>
          <w:lang w:val="de-CH"/>
        </w:rPr>
      </w:pPr>
      <w:r w:rsidRPr="00087920">
        <w:rPr>
          <w:rFonts w:ascii="Arial" w:hAnsi="Arial" w:cs="Arial"/>
          <w:b/>
          <w:bCs/>
          <w:sz w:val="22"/>
          <w:szCs w:val="22"/>
          <w:lang w:val="de-CH"/>
        </w:rPr>
        <w:t>Die Wettkampfaufgaben</w:t>
      </w:r>
    </w:p>
    <w:p w14:paraId="7483699B" w14:textId="77777777" w:rsidR="007C6E9D" w:rsidRDefault="007C6E9D" w:rsidP="007C6E9D">
      <w:pPr>
        <w:pStyle w:val="Textkrper3"/>
        <w:spacing w:after="0"/>
        <w:jc w:val="both"/>
        <w:rPr>
          <w:rFonts w:ascii="Arial" w:hAnsi="Arial" w:cs="Arial"/>
          <w:b/>
          <w:bCs/>
          <w:sz w:val="22"/>
          <w:szCs w:val="22"/>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239"/>
        <w:gridCol w:w="4828"/>
      </w:tblGrid>
      <w:tr w:rsidR="007C6E9D" w:rsidRPr="005C622E" w14:paraId="4097C77A" w14:textId="77777777" w:rsidTr="00D4198D">
        <w:trPr>
          <w:trHeight w:val="1440"/>
        </w:trPr>
        <w:tc>
          <w:tcPr>
            <w:tcW w:w="4572" w:type="dxa"/>
          </w:tcPr>
          <w:p w14:paraId="707766B4" w14:textId="77777777" w:rsidR="007C6E9D" w:rsidRPr="00087920" w:rsidRDefault="007C6E9D" w:rsidP="008C0CE4">
            <w:pPr>
              <w:pStyle w:val="Textkrper3"/>
              <w:jc w:val="both"/>
              <w:rPr>
                <w:rFonts w:ascii="Arial" w:hAnsi="Arial" w:cs="Arial"/>
                <w:b/>
                <w:bCs/>
                <w:sz w:val="22"/>
                <w:szCs w:val="22"/>
                <w:lang w:val="de-CH"/>
              </w:rPr>
            </w:pPr>
            <w:r w:rsidRPr="00087920">
              <w:rPr>
                <w:rFonts w:ascii="Arial" w:hAnsi="Arial" w:cs="Arial"/>
                <w:b/>
                <w:bCs/>
                <w:sz w:val="22"/>
                <w:szCs w:val="22"/>
                <w:lang w:val="de-CH"/>
              </w:rPr>
              <w:t xml:space="preserve">Juliana Thöny, Konditorei-Confiserie: </w:t>
            </w:r>
          </w:p>
          <w:p w14:paraId="2FABE9EC" w14:textId="0FBC75CF" w:rsidR="007C6E9D" w:rsidRPr="00087920" w:rsidRDefault="007C6E9D" w:rsidP="008C0CE4">
            <w:pPr>
              <w:pStyle w:val="Textkrper3"/>
              <w:tabs>
                <w:tab w:val="left" w:pos="240"/>
              </w:tabs>
              <w:spacing w:after="0"/>
              <w:jc w:val="both"/>
              <w:rPr>
                <w:rFonts w:ascii="Arial" w:hAnsi="Arial" w:cs="Arial"/>
                <w:b/>
                <w:bCs/>
                <w:sz w:val="22"/>
                <w:szCs w:val="22"/>
                <w:lang w:val="de-CH"/>
              </w:rPr>
            </w:pPr>
            <w:r w:rsidRPr="00087920">
              <w:rPr>
                <w:rFonts w:ascii="Arial" w:hAnsi="Arial" w:cs="Arial"/>
                <w:b/>
                <w:bCs/>
                <w:sz w:val="22"/>
                <w:szCs w:val="22"/>
                <w:lang w:val="de-CH"/>
              </w:rPr>
              <w:t>Wettkampfthema: «</w:t>
            </w:r>
            <w:r w:rsidR="00D63DA7" w:rsidRPr="00087920">
              <w:rPr>
                <w:rFonts w:ascii="Arial" w:hAnsi="Arial" w:cs="Arial"/>
                <w:b/>
                <w:bCs/>
                <w:sz w:val="22"/>
                <w:szCs w:val="22"/>
                <w:lang w:val="de-CH"/>
              </w:rPr>
              <w:t>National Zirkus</w:t>
            </w:r>
            <w:r w:rsidRPr="00087920">
              <w:rPr>
                <w:rFonts w:ascii="Arial" w:hAnsi="Arial" w:cs="Arial"/>
                <w:b/>
                <w:bCs/>
                <w:sz w:val="22"/>
                <w:szCs w:val="22"/>
                <w:lang w:val="de-CH"/>
              </w:rPr>
              <w:t>»</w:t>
            </w:r>
          </w:p>
          <w:p w14:paraId="7139D72D" w14:textId="3CD47FA9" w:rsidR="007C6E9D" w:rsidRPr="00087920" w:rsidRDefault="007C6E9D"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Zuckerschaustück</w:t>
            </w:r>
            <w:r w:rsidR="00D63DA7" w:rsidRPr="00087920">
              <w:rPr>
                <w:rFonts w:ascii="Arial" w:hAnsi="Arial" w:cs="Arial"/>
                <w:sz w:val="22"/>
                <w:szCs w:val="22"/>
                <w:lang w:val="de-CH"/>
              </w:rPr>
              <w:t xml:space="preserve"> mit Rahmtorte integriert</w:t>
            </w:r>
          </w:p>
          <w:p w14:paraId="60FA7B50" w14:textId="77777777" w:rsidR="007C6E9D" w:rsidRPr="00087920" w:rsidRDefault="007C6E9D"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2 gleiche Marzipanfiguren</w:t>
            </w:r>
          </w:p>
          <w:p w14:paraId="0459939E" w14:textId="77777777" w:rsidR="007C6E9D" w:rsidRPr="00087920" w:rsidRDefault="007C6E9D"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2 Sorten Pralinen</w:t>
            </w:r>
          </w:p>
          <w:p w14:paraId="5D4BDD1D" w14:textId="70B0D4AB" w:rsidR="00D63DA7" w:rsidRPr="00087920" w:rsidRDefault="00D63DA7"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Schokoladenschaustück</w:t>
            </w:r>
          </w:p>
          <w:p w14:paraId="697BA637" w14:textId="77777777" w:rsidR="007C6E9D" w:rsidRPr="00087920" w:rsidRDefault="007C6E9D" w:rsidP="00087920">
            <w:pPr>
              <w:pStyle w:val="Textkrper3"/>
              <w:numPr>
                <w:ilvl w:val="0"/>
                <w:numId w:val="6"/>
              </w:numPr>
              <w:tabs>
                <w:tab w:val="left" w:pos="240"/>
              </w:tabs>
              <w:spacing w:after="0"/>
              <w:ind w:left="240" w:hanging="240"/>
              <w:jc w:val="both"/>
              <w:rPr>
                <w:rFonts w:ascii="Arial" w:hAnsi="Arial" w:cs="Arial"/>
                <w:sz w:val="22"/>
                <w:szCs w:val="22"/>
                <w:lang w:val="de-CH"/>
              </w:rPr>
            </w:pPr>
          </w:p>
        </w:tc>
        <w:tc>
          <w:tcPr>
            <w:tcW w:w="239" w:type="dxa"/>
          </w:tcPr>
          <w:p w14:paraId="47A485D0" w14:textId="77777777" w:rsidR="007C6E9D" w:rsidRPr="00087920" w:rsidRDefault="007C6E9D" w:rsidP="008C0CE4">
            <w:pPr>
              <w:pStyle w:val="Textkrper3"/>
              <w:tabs>
                <w:tab w:val="left" w:pos="240"/>
              </w:tabs>
              <w:spacing w:after="0"/>
              <w:jc w:val="both"/>
              <w:rPr>
                <w:rFonts w:ascii="Arial" w:hAnsi="Arial" w:cs="Arial"/>
                <w:sz w:val="22"/>
                <w:szCs w:val="22"/>
                <w:lang w:val="de-CH"/>
              </w:rPr>
            </w:pPr>
          </w:p>
        </w:tc>
        <w:tc>
          <w:tcPr>
            <w:tcW w:w="4828" w:type="dxa"/>
          </w:tcPr>
          <w:p w14:paraId="0DAE63BE" w14:textId="77777777" w:rsidR="007C6E9D" w:rsidRPr="00087920" w:rsidRDefault="007C6E9D" w:rsidP="008C0CE4">
            <w:pPr>
              <w:pStyle w:val="Textkrper3"/>
              <w:jc w:val="both"/>
              <w:rPr>
                <w:rFonts w:ascii="Arial" w:hAnsi="Arial" w:cs="Arial"/>
                <w:b/>
                <w:bCs/>
                <w:sz w:val="22"/>
                <w:szCs w:val="22"/>
                <w:lang w:val="de-CH"/>
              </w:rPr>
            </w:pPr>
            <w:r w:rsidRPr="00087920">
              <w:rPr>
                <w:rFonts w:ascii="Arial" w:hAnsi="Arial" w:cs="Arial"/>
                <w:b/>
                <w:bCs/>
                <w:sz w:val="22"/>
                <w:szCs w:val="22"/>
                <w:lang w:val="de-CH"/>
              </w:rPr>
              <w:t>Vera Stocker, Bäckerei-Konditorei:</w:t>
            </w:r>
          </w:p>
          <w:p w14:paraId="76352811" w14:textId="2F2E73D5" w:rsidR="007C6E9D" w:rsidRPr="00087920" w:rsidRDefault="007C6E9D" w:rsidP="008C0CE4">
            <w:pPr>
              <w:pStyle w:val="Textkrper3"/>
              <w:tabs>
                <w:tab w:val="left" w:pos="240"/>
              </w:tabs>
              <w:spacing w:after="0"/>
              <w:jc w:val="both"/>
              <w:rPr>
                <w:rFonts w:ascii="Arial" w:hAnsi="Arial" w:cs="Arial"/>
                <w:b/>
                <w:bCs/>
                <w:sz w:val="22"/>
                <w:szCs w:val="22"/>
                <w:lang w:val="de-CH"/>
              </w:rPr>
            </w:pPr>
            <w:r w:rsidRPr="00087920">
              <w:rPr>
                <w:rFonts w:ascii="Arial" w:hAnsi="Arial" w:cs="Arial"/>
                <w:b/>
                <w:bCs/>
                <w:sz w:val="22"/>
                <w:szCs w:val="22"/>
                <w:lang w:val="de-CH"/>
              </w:rPr>
              <w:t>Thema des Schaustücks «</w:t>
            </w:r>
            <w:r w:rsidR="00D63DA7" w:rsidRPr="00087920">
              <w:rPr>
                <w:rFonts w:ascii="Arial" w:hAnsi="Arial" w:cs="Arial"/>
                <w:b/>
                <w:bCs/>
                <w:sz w:val="22"/>
                <w:szCs w:val="22"/>
                <w:lang w:val="de-CH"/>
              </w:rPr>
              <w:t>Valentinstag</w:t>
            </w:r>
            <w:r w:rsidRPr="00087920">
              <w:rPr>
                <w:rFonts w:ascii="Arial" w:hAnsi="Arial" w:cs="Arial"/>
                <w:b/>
                <w:bCs/>
                <w:sz w:val="22"/>
                <w:szCs w:val="22"/>
                <w:lang w:val="de-CH"/>
              </w:rPr>
              <w:t>»</w:t>
            </w:r>
          </w:p>
          <w:p w14:paraId="704F0F48" w14:textId="77777777" w:rsidR="007C6E9D" w:rsidRPr="00087920" w:rsidRDefault="007C6E9D"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Schaustück</w:t>
            </w:r>
          </w:p>
          <w:p w14:paraId="240A27C8" w14:textId="241E8B05"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2 verschiedene Baguette</w:t>
            </w:r>
          </w:p>
          <w:p w14:paraId="34A4E96A" w14:textId="42C81416"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Brot mit Überraschungszutaten</w:t>
            </w:r>
          </w:p>
          <w:p w14:paraId="359B6578" w14:textId="10B75E98"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 xml:space="preserve">2 Weizen-Sauerteigbrote </w:t>
            </w:r>
          </w:p>
          <w:p w14:paraId="25907DE5" w14:textId="3C48B659" w:rsidR="007C6E9D" w:rsidRPr="00087920" w:rsidRDefault="00407C29" w:rsidP="00407C29">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 xml:space="preserve"> Brot aus 100% Roggenmehl mit Sauerteig</w:t>
            </w:r>
          </w:p>
          <w:p w14:paraId="333A70BE" w14:textId="4C88373E"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3</w:t>
            </w:r>
            <w:r w:rsidR="007C6E9D" w:rsidRPr="00087920">
              <w:rPr>
                <w:rFonts w:ascii="Arial" w:hAnsi="Arial" w:cs="Arial"/>
                <w:sz w:val="22"/>
                <w:szCs w:val="22"/>
                <w:lang w:val="de-CH"/>
              </w:rPr>
              <w:t xml:space="preserve"> verschiedene Flechtarten, Butterzopf</w:t>
            </w:r>
          </w:p>
          <w:p w14:paraId="6403E57D" w14:textId="20BC273B"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Japanisches Milchbrot (Shokupan)</w:t>
            </w:r>
          </w:p>
          <w:p w14:paraId="0487DCA8" w14:textId="6D39D6E0"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 xml:space="preserve">3 </w:t>
            </w:r>
            <w:r w:rsidR="007C6E9D" w:rsidRPr="00087920">
              <w:rPr>
                <w:rFonts w:ascii="Arial" w:hAnsi="Arial" w:cs="Arial"/>
                <w:sz w:val="22"/>
                <w:szCs w:val="22"/>
                <w:lang w:val="de-CH"/>
              </w:rPr>
              <w:t>Produkte aus Buttergipfelteig</w:t>
            </w:r>
          </w:p>
          <w:p w14:paraId="6B28D040" w14:textId="5EF54469" w:rsidR="007C6E9D" w:rsidRPr="00087920" w:rsidRDefault="00407C29" w:rsidP="008C0CE4">
            <w:pPr>
              <w:pStyle w:val="Textkrper3"/>
              <w:numPr>
                <w:ilvl w:val="0"/>
                <w:numId w:val="6"/>
              </w:numPr>
              <w:tabs>
                <w:tab w:val="left" w:pos="240"/>
              </w:tabs>
              <w:spacing w:after="0"/>
              <w:ind w:left="240" w:hanging="240"/>
              <w:jc w:val="both"/>
              <w:rPr>
                <w:rFonts w:ascii="Arial" w:hAnsi="Arial" w:cs="Arial"/>
                <w:sz w:val="22"/>
                <w:szCs w:val="22"/>
                <w:lang w:val="de-CH"/>
              </w:rPr>
            </w:pPr>
            <w:r w:rsidRPr="00087920">
              <w:rPr>
                <w:rFonts w:ascii="Arial" w:hAnsi="Arial" w:cs="Arial"/>
                <w:sz w:val="22"/>
                <w:szCs w:val="22"/>
                <w:lang w:val="de-CH"/>
              </w:rPr>
              <w:t>Christstollen</w:t>
            </w:r>
          </w:p>
          <w:p w14:paraId="17CA226F" w14:textId="024E65DC" w:rsidR="007C6E9D" w:rsidRPr="00087920" w:rsidRDefault="007C6E9D" w:rsidP="008C0CE4">
            <w:pPr>
              <w:pStyle w:val="Textkrper3"/>
              <w:numPr>
                <w:ilvl w:val="0"/>
                <w:numId w:val="6"/>
              </w:numPr>
              <w:tabs>
                <w:tab w:val="left" w:pos="240"/>
              </w:tabs>
              <w:spacing w:after="0"/>
              <w:ind w:left="240" w:hanging="240"/>
              <w:jc w:val="both"/>
              <w:rPr>
                <w:rFonts w:ascii="Arial" w:hAnsi="Arial" w:cs="Arial"/>
                <w:sz w:val="22"/>
                <w:szCs w:val="22"/>
                <w:lang w:val="de-CH"/>
              </w:rPr>
            </w:pPr>
          </w:p>
        </w:tc>
      </w:tr>
    </w:tbl>
    <w:p w14:paraId="05C7299A" w14:textId="77777777" w:rsidR="00D4198D" w:rsidRDefault="00D4198D" w:rsidP="00D4198D">
      <w:pPr>
        <w:pStyle w:val="Textkrper3"/>
        <w:tabs>
          <w:tab w:val="left" w:pos="4200"/>
        </w:tabs>
        <w:spacing w:after="0"/>
        <w:rPr>
          <w:rFonts w:ascii="Arial" w:hAnsi="Arial" w:cs="Arial"/>
          <w:sz w:val="22"/>
          <w:szCs w:val="22"/>
          <w:lang w:val="de-CH"/>
        </w:rPr>
      </w:pPr>
    </w:p>
    <w:p w14:paraId="013C3031" w14:textId="1FB3A700" w:rsidR="005E3461" w:rsidRPr="005C622E" w:rsidRDefault="00D4198D" w:rsidP="005E3461">
      <w:pPr>
        <w:rPr>
          <w:rFonts w:ascii="Arial" w:hAnsi="Arial" w:cs="Arial"/>
          <w:sz w:val="22"/>
          <w:szCs w:val="22"/>
        </w:rPr>
      </w:pPr>
      <w:r w:rsidRPr="005C622E">
        <w:rPr>
          <w:rFonts w:ascii="Arial" w:hAnsi="Arial" w:cs="Arial"/>
          <w:sz w:val="22"/>
          <w:szCs w:val="22"/>
        </w:rPr>
        <w:t>Die Schweizer Bäcker-Confiseur*innen sind stolz auf die Leistung</w:t>
      </w:r>
      <w:r w:rsidR="001B54B9">
        <w:rPr>
          <w:rFonts w:ascii="Arial" w:hAnsi="Arial" w:cs="Arial"/>
          <w:sz w:val="22"/>
          <w:szCs w:val="22"/>
        </w:rPr>
        <w:t>en</w:t>
      </w:r>
      <w:r w:rsidRPr="005C622E">
        <w:rPr>
          <w:rFonts w:ascii="Arial" w:hAnsi="Arial" w:cs="Arial"/>
          <w:sz w:val="22"/>
          <w:szCs w:val="22"/>
        </w:rPr>
        <w:t xml:space="preserve"> der beiden Branchenfrauen. Die Top-Resultate zeugen von der hervorragenden Qualität des dualen Berufsbildungssystems in unserem Land und dem sehr hohen Niveau der gewerblichen Bäckereien-Confiserien</w:t>
      </w:r>
      <w:r w:rsidRPr="00EF3631">
        <w:rPr>
          <w:rFonts w:ascii="Arial" w:hAnsi="Arial" w:cs="Arial"/>
          <w:sz w:val="21"/>
          <w:szCs w:val="21"/>
        </w:rPr>
        <w:t xml:space="preserve">. </w:t>
      </w:r>
      <w:r w:rsidR="005E3461">
        <w:rPr>
          <w:rFonts w:ascii="Arial" w:hAnsi="Arial" w:cs="Arial"/>
          <w:sz w:val="22"/>
          <w:szCs w:val="22"/>
        </w:rPr>
        <w:t>Seine Freude sei riesengross und er sei stolz auf die Leistung der beiden Schweizerinnen, erklärte der Präsident des Schweizerischen Bäcker-Confiseurmeister-Verbandes SBC, Silvan Hotz, heute Abend an den der Medaillenfeier in Luzern. «Es beweist, dass wir eine sehr gute Ausbildung haben – und eine ausgezeichnete Fachschule.»</w:t>
      </w:r>
    </w:p>
    <w:p w14:paraId="1ED31767" w14:textId="77777777" w:rsidR="00D4198D" w:rsidRDefault="00D4198D" w:rsidP="00D4198D">
      <w:pPr>
        <w:pStyle w:val="Textkrper3"/>
        <w:tabs>
          <w:tab w:val="left" w:pos="4200"/>
        </w:tabs>
        <w:spacing w:after="0"/>
        <w:rPr>
          <w:rFonts w:ascii="Arial" w:hAnsi="Arial" w:cs="Arial"/>
          <w:sz w:val="21"/>
          <w:szCs w:val="21"/>
          <w:lang w:val="de-CH"/>
        </w:rPr>
      </w:pPr>
    </w:p>
    <w:p w14:paraId="233594C0" w14:textId="77777777" w:rsidR="00D4198D" w:rsidRDefault="00D4198D" w:rsidP="00D4198D">
      <w:pPr>
        <w:rPr>
          <w:rFonts w:ascii="Arial" w:hAnsi="Arial" w:cs="Arial"/>
          <w:b/>
          <w:bCs/>
          <w:sz w:val="22"/>
          <w:szCs w:val="22"/>
        </w:rPr>
      </w:pPr>
      <w:r>
        <w:rPr>
          <w:rFonts w:ascii="Arial" w:hAnsi="Arial" w:cs="Arial"/>
          <w:b/>
          <w:bCs/>
          <w:sz w:val="22"/>
          <w:szCs w:val="22"/>
        </w:rPr>
        <w:t>Von Shanghai nach Luzern</w:t>
      </w:r>
    </w:p>
    <w:p w14:paraId="5998446B" w14:textId="5EBBBC47" w:rsidR="00D4198D" w:rsidRPr="005C622E" w:rsidRDefault="00D4198D" w:rsidP="00D4198D">
      <w:pPr>
        <w:rPr>
          <w:rFonts w:ascii="Arial" w:hAnsi="Arial" w:cs="Arial"/>
          <w:color w:val="000000"/>
          <w:sz w:val="22"/>
          <w:szCs w:val="22"/>
          <w:lang w:eastAsia="de-CH"/>
        </w:rPr>
      </w:pPr>
      <w:r w:rsidRPr="005C622E">
        <w:rPr>
          <w:rFonts w:ascii="Arial" w:hAnsi="Arial" w:cs="Arial"/>
          <w:sz w:val="22"/>
          <w:szCs w:val="22"/>
          <w:lang w:val="de-DE"/>
        </w:rPr>
        <w:t>Die Berufsweltmeisterschaften</w:t>
      </w:r>
      <w:r w:rsidRPr="005C622E">
        <w:rPr>
          <w:rFonts w:ascii="Arial" w:hAnsi="Arial" w:cs="Arial"/>
          <w:color w:val="000000"/>
          <w:sz w:val="22"/>
          <w:szCs w:val="22"/>
          <w:lang w:eastAsia="de-CH"/>
        </w:rPr>
        <w:t xml:space="preserve"> hätten Mitte Oktober in Shanghai (China) stattfinden sollen. Aufgrund der Einschränkungen durch die Corona-Pandemie mussten die Organisatoren die </w:t>
      </w:r>
      <w:r w:rsidR="00064DA7">
        <w:rPr>
          <w:rFonts w:ascii="Arial" w:hAnsi="Arial" w:cs="Arial"/>
          <w:color w:val="000000"/>
          <w:sz w:val="22"/>
          <w:szCs w:val="22"/>
          <w:lang w:eastAsia="de-CH"/>
        </w:rPr>
        <w:t>WorldSkills</w:t>
      </w:r>
      <w:r w:rsidRPr="005C622E">
        <w:rPr>
          <w:rFonts w:ascii="Arial" w:hAnsi="Arial" w:cs="Arial"/>
          <w:color w:val="000000"/>
          <w:sz w:val="22"/>
          <w:szCs w:val="22"/>
          <w:lang w:eastAsia="de-CH"/>
        </w:rPr>
        <w:t xml:space="preserve"> jedoch Ende Mai absagen. Was für das 37-köpfige SwissSkills National Team – darunter Julia</w:t>
      </w:r>
      <w:r>
        <w:rPr>
          <w:rFonts w:ascii="Arial" w:hAnsi="Arial" w:cs="Arial"/>
          <w:color w:val="000000"/>
          <w:sz w:val="22"/>
          <w:szCs w:val="22"/>
          <w:lang w:eastAsia="de-CH"/>
        </w:rPr>
        <w:t>na</w:t>
      </w:r>
      <w:r w:rsidRPr="005C622E">
        <w:rPr>
          <w:rFonts w:ascii="Arial" w:hAnsi="Arial" w:cs="Arial"/>
          <w:color w:val="000000"/>
          <w:sz w:val="22"/>
          <w:szCs w:val="22"/>
          <w:lang w:eastAsia="de-CH"/>
        </w:rPr>
        <w:t xml:space="preserve"> Thöny (Konditorei-Confiserie) und Vera Stocker (Bäckerei-Konditorei) – wie eine bittere Pille schmeckte, hat sich inzwischen in «Zuckerwatte» verwandelt: Anstelle der WorldSkills in der grössten Stadt Chinas findet zwischen September und November 2022 ein dezentrales Ersatzformat unter dem Titel «WorldSkills Competition 2022 Special Edition» statt. 15 Länder machen mit und haben einzelne der 60 Berufe übernommen. Die Schweiz richtet das grösste Kontingent der Wettkämpfe aus. Sie führt 13 von 60 Meisterschaften durch. Austragungsorte sind Aarau, Basel, Bern, Genf, Luzern und Montreux.</w:t>
      </w:r>
    </w:p>
    <w:p w14:paraId="41859F54" w14:textId="77777777" w:rsidR="00D4198D" w:rsidRPr="007C6E9D" w:rsidRDefault="00D4198D" w:rsidP="00D4198D">
      <w:pPr>
        <w:pStyle w:val="Textkrper3"/>
        <w:tabs>
          <w:tab w:val="left" w:pos="4200"/>
        </w:tabs>
        <w:spacing w:after="0"/>
        <w:rPr>
          <w:rFonts w:ascii="Arial" w:hAnsi="Arial" w:cs="Arial"/>
          <w:sz w:val="22"/>
          <w:szCs w:val="22"/>
          <w:lang w:val="de-CH"/>
        </w:rPr>
      </w:pPr>
    </w:p>
    <w:p w14:paraId="3E3E26EB" w14:textId="0A765473" w:rsidR="00D4198D" w:rsidRPr="007C6E9D" w:rsidRDefault="00D4198D" w:rsidP="00D4198D">
      <w:pPr>
        <w:pStyle w:val="Textkrper3"/>
        <w:tabs>
          <w:tab w:val="left" w:pos="4200"/>
        </w:tabs>
        <w:spacing w:after="0"/>
        <w:rPr>
          <w:rFonts w:ascii="Arial" w:hAnsi="Arial" w:cs="Arial"/>
          <w:sz w:val="22"/>
          <w:szCs w:val="22"/>
        </w:rPr>
      </w:pPr>
      <w:r w:rsidRPr="007C6E9D">
        <w:rPr>
          <w:rFonts w:ascii="Arial" w:hAnsi="Arial" w:cs="Arial"/>
          <w:sz w:val="22"/>
          <w:szCs w:val="22"/>
          <w:lang w:val="de-CH"/>
        </w:rPr>
        <w:t xml:space="preserve">Der SBC </w:t>
      </w:r>
      <w:r>
        <w:rPr>
          <w:rFonts w:ascii="Arial" w:hAnsi="Arial" w:cs="Arial"/>
          <w:sz w:val="22"/>
          <w:szCs w:val="22"/>
          <w:lang w:val="de-CH"/>
        </w:rPr>
        <w:t xml:space="preserve">und die Richemont Fachschule </w:t>
      </w:r>
      <w:r w:rsidRPr="007C6E9D">
        <w:rPr>
          <w:rFonts w:ascii="Arial" w:hAnsi="Arial" w:cs="Arial"/>
          <w:sz w:val="22"/>
          <w:szCs w:val="22"/>
          <w:lang w:val="de-CH"/>
        </w:rPr>
        <w:t>gratulier</w:t>
      </w:r>
      <w:r>
        <w:rPr>
          <w:rFonts w:ascii="Arial" w:hAnsi="Arial" w:cs="Arial"/>
          <w:sz w:val="22"/>
          <w:szCs w:val="22"/>
          <w:lang w:val="de-CH"/>
        </w:rPr>
        <w:t>en</w:t>
      </w:r>
      <w:r w:rsidRPr="007C6E9D">
        <w:rPr>
          <w:rFonts w:ascii="Arial" w:hAnsi="Arial" w:cs="Arial"/>
          <w:sz w:val="22"/>
          <w:szCs w:val="22"/>
          <w:lang w:val="de-CH"/>
        </w:rPr>
        <w:t xml:space="preserve"> </w:t>
      </w:r>
      <w:r>
        <w:rPr>
          <w:rFonts w:ascii="Arial" w:hAnsi="Arial" w:cs="Arial"/>
          <w:sz w:val="22"/>
          <w:szCs w:val="22"/>
          <w:lang w:val="de-CH"/>
        </w:rPr>
        <w:t>ihren</w:t>
      </w:r>
      <w:r w:rsidRPr="007C6E9D">
        <w:rPr>
          <w:rFonts w:ascii="Arial" w:hAnsi="Arial" w:cs="Arial"/>
          <w:sz w:val="22"/>
          <w:szCs w:val="22"/>
          <w:lang w:val="de-CH"/>
        </w:rPr>
        <w:t xml:space="preserve"> zwei WorldSkills-Teilnehmerinnen,</w:t>
      </w:r>
      <w:r w:rsidR="005E3461">
        <w:rPr>
          <w:rFonts w:ascii="Arial" w:hAnsi="Arial" w:cs="Arial"/>
          <w:sz w:val="22"/>
          <w:szCs w:val="22"/>
          <w:lang w:val="de-CH"/>
        </w:rPr>
        <w:t xml:space="preserve"> </w:t>
      </w:r>
      <w:r>
        <w:rPr>
          <w:rFonts w:ascii="Arial" w:hAnsi="Arial" w:cs="Arial"/>
          <w:sz w:val="22"/>
          <w:szCs w:val="22"/>
          <w:lang w:val="de-CH"/>
        </w:rPr>
        <w:t>Juliana Thöny</w:t>
      </w:r>
      <w:r w:rsidR="005E3461">
        <w:rPr>
          <w:rFonts w:ascii="Arial" w:hAnsi="Arial" w:cs="Arial"/>
          <w:sz w:val="22"/>
          <w:szCs w:val="22"/>
          <w:lang w:val="de-CH"/>
        </w:rPr>
        <w:t xml:space="preserve"> und Vera Stocker</w:t>
      </w:r>
      <w:r w:rsidRPr="007C6E9D">
        <w:rPr>
          <w:rFonts w:ascii="Arial" w:hAnsi="Arial" w:cs="Arial"/>
          <w:sz w:val="22"/>
          <w:szCs w:val="22"/>
          <w:lang w:val="de-CH"/>
        </w:rPr>
        <w:t xml:space="preserve"> sowie </w:t>
      </w:r>
      <w:r>
        <w:rPr>
          <w:rFonts w:ascii="Arial" w:hAnsi="Arial" w:cs="Arial"/>
          <w:sz w:val="22"/>
          <w:szCs w:val="22"/>
          <w:lang w:val="de-CH"/>
        </w:rPr>
        <w:t xml:space="preserve">ihren Coaches </w:t>
      </w:r>
      <w:r w:rsidRPr="007C6E9D">
        <w:rPr>
          <w:rFonts w:ascii="Arial" w:hAnsi="Arial" w:cs="Arial"/>
          <w:sz w:val="22"/>
          <w:szCs w:val="22"/>
          <w:lang w:val="de-CH"/>
        </w:rPr>
        <w:t>Vanessa Schnyder</w:t>
      </w:r>
      <w:r w:rsidR="005E3461">
        <w:rPr>
          <w:rFonts w:ascii="Arial" w:hAnsi="Arial" w:cs="Arial"/>
          <w:sz w:val="22"/>
          <w:szCs w:val="22"/>
          <w:lang w:val="de-CH"/>
        </w:rPr>
        <w:t xml:space="preserve"> und Urs Röthlin</w:t>
      </w:r>
      <w:r w:rsidRPr="007C6E9D">
        <w:rPr>
          <w:rFonts w:ascii="Arial" w:hAnsi="Arial" w:cs="Arial"/>
          <w:sz w:val="22"/>
          <w:szCs w:val="22"/>
          <w:lang w:val="de-CH"/>
        </w:rPr>
        <w:t xml:space="preserve"> herzlich und dankt den Ausbildungsbetrieben und den Arbeitgeberbetrieben für die grosszügige Unterstützung.</w:t>
      </w:r>
      <w:r w:rsidRPr="00EF3631">
        <w:rPr>
          <w:rFonts w:ascii="Arial" w:hAnsi="Arial" w:cs="Arial"/>
          <w:sz w:val="21"/>
          <w:szCs w:val="21"/>
          <w:lang w:val="de-CH"/>
        </w:rPr>
        <w:br/>
      </w:r>
      <w:r w:rsidRPr="00EF3631">
        <w:rPr>
          <w:rFonts w:ascii="Arial" w:hAnsi="Arial" w:cs="Arial"/>
          <w:sz w:val="21"/>
          <w:szCs w:val="21"/>
          <w:lang w:val="de-CH"/>
        </w:rPr>
        <w:br/>
      </w:r>
      <w:r>
        <w:rPr>
          <w:rFonts w:ascii="Arial" w:hAnsi="Arial" w:cs="Arial"/>
          <w:sz w:val="22"/>
          <w:szCs w:val="22"/>
        </w:rPr>
        <w:br/>
      </w:r>
      <w:r w:rsidRPr="007C6E9D">
        <w:rPr>
          <w:rFonts w:ascii="Arial" w:hAnsi="Arial" w:cs="Arial"/>
          <w:sz w:val="22"/>
          <w:szCs w:val="22"/>
        </w:rPr>
        <w:t>Schweizerischer Bäcker-Confiseurmeister-Verband SBC</w:t>
      </w:r>
    </w:p>
    <w:p w14:paraId="494EC551" w14:textId="56DCE9E6" w:rsidR="00D4198D" w:rsidRDefault="00D4198D" w:rsidP="005E3461">
      <w:pPr>
        <w:pStyle w:val="Textkrper3"/>
        <w:tabs>
          <w:tab w:val="left" w:pos="4200"/>
        </w:tabs>
        <w:spacing w:after="0"/>
        <w:jc w:val="both"/>
        <w:rPr>
          <w:rFonts w:ascii="Arial" w:hAnsi="Arial" w:cs="Arial"/>
          <w:sz w:val="22"/>
          <w:szCs w:val="22"/>
        </w:rPr>
      </w:pPr>
      <w:r>
        <w:rPr>
          <w:rFonts w:ascii="Arial" w:hAnsi="Arial" w:cs="Arial"/>
          <w:sz w:val="22"/>
          <w:szCs w:val="22"/>
        </w:rPr>
        <w:t>R</w:t>
      </w:r>
      <w:r w:rsidRPr="007C6E9D">
        <w:rPr>
          <w:rFonts w:ascii="Arial" w:hAnsi="Arial" w:cs="Arial"/>
          <w:sz w:val="22"/>
          <w:szCs w:val="22"/>
        </w:rPr>
        <w:t>ichemont Fachschule Luzern</w:t>
      </w:r>
    </w:p>
    <w:p w14:paraId="74060407" w14:textId="77777777" w:rsidR="005E3461" w:rsidRPr="005E3461" w:rsidRDefault="005E3461" w:rsidP="005E3461">
      <w:pPr>
        <w:pStyle w:val="Textkrper3"/>
        <w:tabs>
          <w:tab w:val="left" w:pos="4200"/>
        </w:tabs>
        <w:spacing w:after="0"/>
        <w:jc w:val="both"/>
        <w:rPr>
          <w:rFonts w:ascii="Arial" w:hAnsi="Arial" w:cs="Arial"/>
          <w:color w:val="FF0000"/>
          <w:sz w:val="22"/>
          <w:szCs w:val="22"/>
          <w:lang w:val="de-CH"/>
        </w:rPr>
      </w:pPr>
    </w:p>
    <w:p w14:paraId="0C926E81" w14:textId="0732F788" w:rsidR="00D4198D" w:rsidRPr="007C6E9D" w:rsidRDefault="00D4198D" w:rsidP="00D4198D">
      <w:pPr>
        <w:spacing w:before="240" w:after="60" w:line="0" w:lineRule="atLeast"/>
        <w:rPr>
          <w:rFonts w:ascii="Arial" w:hAnsi="Arial" w:cs="Arial"/>
          <w:b/>
          <w:sz w:val="22"/>
          <w:szCs w:val="22"/>
        </w:rPr>
      </w:pPr>
      <w:r w:rsidRPr="007C6E9D">
        <w:rPr>
          <w:rFonts w:ascii="Arial" w:hAnsi="Arial" w:cs="Arial"/>
          <w:b/>
          <w:sz w:val="22"/>
          <w:szCs w:val="22"/>
        </w:rPr>
        <w:t>Weitere Informationen</w:t>
      </w:r>
    </w:p>
    <w:p w14:paraId="68A5FE43" w14:textId="77777777" w:rsidR="00D4198D" w:rsidRPr="007C6E9D" w:rsidRDefault="00D4198D" w:rsidP="00D4198D">
      <w:pPr>
        <w:numPr>
          <w:ilvl w:val="0"/>
          <w:numId w:val="7"/>
        </w:numPr>
        <w:overflowPunct/>
        <w:autoSpaceDE/>
        <w:autoSpaceDN/>
        <w:adjustRightInd/>
        <w:spacing w:after="60"/>
        <w:ind w:left="238" w:hanging="238"/>
        <w:textAlignment w:val="auto"/>
        <w:rPr>
          <w:rFonts w:ascii="Arial" w:hAnsi="Arial" w:cs="Arial"/>
          <w:sz w:val="22"/>
          <w:szCs w:val="22"/>
        </w:rPr>
      </w:pPr>
      <w:r w:rsidRPr="007C6E9D">
        <w:rPr>
          <w:rFonts w:ascii="Arial" w:hAnsi="Arial" w:cs="Arial"/>
          <w:sz w:val="22"/>
          <w:szCs w:val="22"/>
        </w:rPr>
        <w:t xml:space="preserve">Urs Wellauer-Boschung, Direktor Schweizerischen Bäcker-Confiseurmeister-Verband SBC, </w:t>
      </w:r>
      <w:hyperlink r:id="rId8" w:history="1">
        <w:r w:rsidRPr="007C6E9D">
          <w:rPr>
            <w:rStyle w:val="Hyperlink"/>
            <w:rFonts w:ascii="Arial" w:hAnsi="Arial" w:cs="Arial"/>
            <w:sz w:val="22"/>
            <w:szCs w:val="22"/>
          </w:rPr>
          <w:t>urs.wellauer@swissbaker.ch</w:t>
        </w:r>
      </w:hyperlink>
      <w:r w:rsidRPr="007C6E9D">
        <w:rPr>
          <w:rFonts w:ascii="Arial" w:hAnsi="Arial" w:cs="Arial"/>
          <w:sz w:val="22"/>
          <w:szCs w:val="22"/>
        </w:rPr>
        <w:t>, 031 388 14 17</w:t>
      </w:r>
    </w:p>
    <w:p w14:paraId="43184168" w14:textId="77777777" w:rsidR="00D4198D" w:rsidRPr="007C6E9D" w:rsidRDefault="00D4198D" w:rsidP="00D4198D">
      <w:pPr>
        <w:numPr>
          <w:ilvl w:val="0"/>
          <w:numId w:val="7"/>
        </w:numPr>
        <w:overflowPunct/>
        <w:autoSpaceDE/>
        <w:autoSpaceDN/>
        <w:adjustRightInd/>
        <w:spacing w:after="60"/>
        <w:ind w:left="238" w:hanging="238"/>
        <w:textAlignment w:val="auto"/>
        <w:rPr>
          <w:rFonts w:ascii="Arial" w:hAnsi="Arial" w:cs="Arial"/>
          <w:sz w:val="22"/>
          <w:szCs w:val="22"/>
        </w:rPr>
      </w:pPr>
      <w:r w:rsidRPr="007C6E9D">
        <w:rPr>
          <w:rFonts w:ascii="Arial" w:hAnsi="Arial" w:cs="Arial"/>
          <w:sz w:val="22"/>
          <w:szCs w:val="22"/>
        </w:rPr>
        <w:t xml:space="preserve">Reto Fries, Direktor Richemont Fachschule Luzern, </w:t>
      </w:r>
      <w:hyperlink r:id="rId9" w:history="1">
        <w:r w:rsidRPr="007C6E9D">
          <w:rPr>
            <w:rStyle w:val="Hyperlink"/>
            <w:rFonts w:ascii="Arial" w:hAnsi="Arial" w:cs="Arial"/>
            <w:sz w:val="22"/>
            <w:szCs w:val="22"/>
          </w:rPr>
          <w:t>fries@richemont.swiss</w:t>
        </w:r>
      </w:hyperlink>
      <w:r w:rsidRPr="007C6E9D">
        <w:rPr>
          <w:rFonts w:ascii="Arial" w:hAnsi="Arial" w:cs="Arial"/>
          <w:sz w:val="22"/>
          <w:szCs w:val="22"/>
        </w:rPr>
        <w:t>, 041 375 85 51</w:t>
      </w:r>
    </w:p>
    <w:p w14:paraId="3A13B876" w14:textId="77777777" w:rsidR="005E3461" w:rsidRPr="00D4198D" w:rsidRDefault="005E3461" w:rsidP="005E3461">
      <w:pPr>
        <w:numPr>
          <w:ilvl w:val="0"/>
          <w:numId w:val="7"/>
        </w:numPr>
        <w:overflowPunct/>
        <w:autoSpaceDE/>
        <w:autoSpaceDN/>
        <w:adjustRightInd/>
        <w:spacing w:after="60"/>
        <w:ind w:left="240" w:hanging="240"/>
        <w:jc w:val="both"/>
        <w:textAlignment w:val="auto"/>
        <w:rPr>
          <w:rFonts w:ascii="Arial" w:hAnsi="Arial" w:cs="Arial"/>
          <w:sz w:val="21"/>
          <w:szCs w:val="21"/>
        </w:rPr>
      </w:pPr>
      <w:r w:rsidRPr="00D4198D">
        <w:rPr>
          <w:rFonts w:ascii="Arial" w:hAnsi="Arial" w:cs="Arial"/>
          <w:sz w:val="22"/>
          <w:szCs w:val="22"/>
        </w:rPr>
        <w:t xml:space="preserve">Juliana Thöny, Fachrichtung Konditorei-Confiserie, </w:t>
      </w:r>
      <w:hyperlink r:id="rId10" w:history="1">
        <w:r w:rsidRPr="00D4198D">
          <w:rPr>
            <w:rStyle w:val="Hyperlink"/>
            <w:rFonts w:ascii="Arial" w:hAnsi="Arial" w:cs="Arial"/>
            <w:sz w:val="22"/>
            <w:szCs w:val="22"/>
          </w:rPr>
          <w:t>juliana.thoeny@bluewin.ch</w:t>
        </w:r>
      </w:hyperlink>
      <w:r w:rsidRPr="00D4198D">
        <w:rPr>
          <w:rFonts w:ascii="Arial" w:hAnsi="Arial" w:cs="Arial"/>
          <w:sz w:val="22"/>
          <w:szCs w:val="22"/>
        </w:rPr>
        <w:t>,</w:t>
      </w:r>
      <w:r w:rsidRPr="00D4198D">
        <w:rPr>
          <w:rFonts w:ascii="Arial" w:hAnsi="Arial" w:cs="Arial"/>
          <w:sz w:val="22"/>
          <w:szCs w:val="22"/>
        </w:rPr>
        <w:br/>
        <w:t>0</w:t>
      </w:r>
      <w:r w:rsidRPr="00D4198D">
        <w:rPr>
          <w:rFonts w:ascii="Arial" w:hAnsi="Arial" w:cs="Arial"/>
          <w:color w:val="242424"/>
          <w:sz w:val="22"/>
          <w:szCs w:val="22"/>
          <w:shd w:val="clear" w:color="auto" w:fill="FFFFFF"/>
        </w:rPr>
        <w:t>79 901 68 43</w:t>
      </w:r>
    </w:p>
    <w:p w14:paraId="1492104B" w14:textId="77777777" w:rsidR="00D4198D" w:rsidRPr="007C6E9D" w:rsidRDefault="00D4198D" w:rsidP="00D4198D">
      <w:pPr>
        <w:numPr>
          <w:ilvl w:val="0"/>
          <w:numId w:val="7"/>
        </w:numPr>
        <w:overflowPunct/>
        <w:autoSpaceDE/>
        <w:autoSpaceDN/>
        <w:adjustRightInd/>
        <w:spacing w:after="60"/>
        <w:ind w:left="240" w:hanging="240"/>
        <w:textAlignment w:val="auto"/>
        <w:rPr>
          <w:rFonts w:ascii="Arial" w:hAnsi="Arial" w:cs="Arial"/>
          <w:sz w:val="22"/>
          <w:szCs w:val="22"/>
        </w:rPr>
      </w:pPr>
      <w:r w:rsidRPr="007C6E9D">
        <w:rPr>
          <w:rFonts w:ascii="Arial" w:hAnsi="Arial" w:cs="Arial"/>
          <w:sz w:val="22"/>
          <w:szCs w:val="22"/>
        </w:rPr>
        <w:t xml:space="preserve">Vera Stocker, Fachrichtung Bäckerei-Konditorei, </w:t>
      </w:r>
      <w:hyperlink r:id="rId11" w:history="1">
        <w:r w:rsidRPr="007C6E9D">
          <w:rPr>
            <w:rStyle w:val="Hyperlink"/>
            <w:rFonts w:ascii="Arial" w:hAnsi="Arial" w:cs="Arial"/>
            <w:sz w:val="22"/>
            <w:szCs w:val="22"/>
          </w:rPr>
          <w:t>verast@gmx.ch</w:t>
        </w:r>
      </w:hyperlink>
      <w:r w:rsidRPr="007C6E9D">
        <w:rPr>
          <w:rFonts w:ascii="Arial" w:hAnsi="Arial" w:cs="Arial"/>
          <w:sz w:val="22"/>
          <w:szCs w:val="22"/>
        </w:rPr>
        <w:t>, 079 562 97 47</w:t>
      </w:r>
    </w:p>
    <w:p w14:paraId="789272A7" w14:textId="77777777" w:rsidR="005E3461" w:rsidRPr="00D4198D" w:rsidRDefault="005E3461" w:rsidP="005E3461">
      <w:pPr>
        <w:overflowPunct/>
        <w:autoSpaceDE/>
        <w:autoSpaceDN/>
        <w:adjustRightInd/>
        <w:spacing w:after="60"/>
        <w:jc w:val="both"/>
        <w:textAlignment w:val="auto"/>
        <w:rPr>
          <w:rFonts w:ascii="Arial" w:hAnsi="Arial" w:cs="Arial"/>
          <w:sz w:val="21"/>
          <w:szCs w:val="21"/>
        </w:rPr>
      </w:pPr>
    </w:p>
    <w:sectPr w:rsidR="005E3461" w:rsidRPr="00D4198D" w:rsidSect="00414281">
      <w:headerReference w:type="even" r:id="rId12"/>
      <w:headerReference w:type="default" r:id="rId13"/>
      <w:footerReference w:type="even" r:id="rId14"/>
      <w:footerReference w:type="default" r:id="rId15"/>
      <w:headerReference w:type="first" r:id="rId16"/>
      <w:footerReference w:type="first" r:id="rId17"/>
      <w:pgSz w:w="11907" w:h="16840" w:code="9"/>
      <w:pgMar w:top="700" w:right="1134" w:bottom="454" w:left="1134" w:header="1000" w:footer="45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E695" w14:textId="77777777" w:rsidR="00C238D8" w:rsidRDefault="00C238D8">
      <w:r>
        <w:separator/>
      </w:r>
    </w:p>
  </w:endnote>
  <w:endnote w:type="continuationSeparator" w:id="0">
    <w:p w14:paraId="320D59A4" w14:textId="77777777" w:rsidR="00C238D8" w:rsidRDefault="00C2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15EA" w14:textId="77777777" w:rsidR="00574F57" w:rsidRDefault="00574F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241F" w14:textId="77777777" w:rsidR="004D14EC" w:rsidRPr="00D82741" w:rsidRDefault="004D14EC" w:rsidP="003813D6">
    <w:pPr>
      <w:pStyle w:val="Fuzeile"/>
      <w:tabs>
        <w:tab w:val="left" w:pos="1560"/>
        <w:tab w:val="left" w:pos="5640"/>
        <w:tab w:val="left" w:pos="7800"/>
      </w:tabs>
      <w:rPr>
        <w:rFonts w:ascii="Arial" w:hAnsi="Arial" w:cs="Arial"/>
        <w:sz w:val="16"/>
        <w:szCs w:val="16"/>
      </w:rPr>
    </w:pPr>
    <w:r>
      <w:rPr>
        <w:rFonts w:ascii="DINOT" w:hAnsi="DINOT" w:cs="DINOT"/>
        <w:noProof/>
        <w:lang w:eastAsia="de-CH"/>
      </w:rPr>
      <w:drawing>
        <wp:anchor distT="0" distB="0" distL="114300" distR="114300" simplePos="0" relativeHeight="251654144" behindDoc="0" locked="0" layoutInCell="1" allowOverlap="1" wp14:anchorId="3E68760D" wp14:editId="4885A252">
          <wp:simplePos x="0" y="0"/>
          <wp:positionH relativeFrom="column">
            <wp:posOffset>529590</wp:posOffset>
          </wp:positionH>
          <wp:positionV relativeFrom="paragraph">
            <wp:posOffset>4445</wp:posOffset>
          </wp:positionV>
          <wp:extent cx="276225" cy="361950"/>
          <wp:effectExtent l="19050" t="0" r="9525" b="0"/>
          <wp:wrapNone/>
          <wp:docPr id="22"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1">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noProof/>
        <w:lang w:eastAsia="de-CH"/>
      </w:rPr>
      <w:drawing>
        <wp:anchor distT="0" distB="0" distL="114300" distR="114300" simplePos="0" relativeHeight="251656192" behindDoc="0" locked="0" layoutInCell="1" allowOverlap="1" wp14:anchorId="49B0F636" wp14:editId="24E247F7">
          <wp:simplePos x="0" y="0"/>
          <wp:positionH relativeFrom="column">
            <wp:posOffset>-3810</wp:posOffset>
          </wp:positionH>
          <wp:positionV relativeFrom="paragraph">
            <wp:posOffset>4445</wp:posOffset>
          </wp:positionV>
          <wp:extent cx="412750" cy="359410"/>
          <wp:effectExtent l="19050" t="0" r="6350" b="0"/>
          <wp:wrapNone/>
          <wp:docPr id="23"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2"/>
                  <a:stretch>
                    <a:fillRect/>
                  </a:stretch>
                </pic:blipFill>
                <pic:spPr>
                  <a:xfrm>
                    <a:off x="0" y="0"/>
                    <a:ext cx="412750" cy="359410"/>
                  </a:xfrm>
                  <a:prstGeom prst="rect">
                    <a:avLst/>
                  </a:prstGeom>
                </pic:spPr>
              </pic:pic>
            </a:graphicData>
          </a:graphic>
        </wp:anchor>
      </w:drawing>
    </w:r>
    <w:r>
      <w:rPr>
        <w:rFonts w:ascii="DINOT" w:hAnsi="DINOT" w:cs="DINOT"/>
      </w:rPr>
      <w:t xml:space="preserve"> </w:t>
    </w:r>
    <w:r>
      <w:rPr>
        <w:rFonts w:ascii="DINOT" w:hAnsi="DINOT" w:cs="DINOT"/>
      </w:rPr>
      <w:tab/>
    </w:r>
    <w:r w:rsidRPr="00D82741">
      <w:rPr>
        <w:rFonts w:ascii="Arial" w:hAnsi="Arial" w:cs="Arial"/>
        <w:sz w:val="16"/>
        <w:szCs w:val="16"/>
      </w:rPr>
      <w:t xml:space="preserve">Schweizerischer Bäcker-Confiseurmeister-Verband </w:t>
    </w:r>
    <w:r w:rsidRPr="00D82741">
      <w:rPr>
        <w:rFonts w:ascii="Arial" w:hAnsi="Arial" w:cs="Arial"/>
        <w:sz w:val="16"/>
        <w:szCs w:val="16"/>
      </w:rPr>
      <w:tab/>
      <w:t>Seilerstrasse 9 I 3001 Bern</w:t>
    </w:r>
    <w:r w:rsidRPr="00D82741">
      <w:rPr>
        <w:rFonts w:ascii="Arial" w:hAnsi="Arial" w:cs="Arial"/>
        <w:sz w:val="16"/>
        <w:szCs w:val="16"/>
      </w:rPr>
      <w:tab/>
      <w:t>Tel. 031 388 14 14</w:t>
    </w:r>
  </w:p>
  <w:p w14:paraId="4EF397E5" w14:textId="77777777" w:rsidR="004D14EC" w:rsidRPr="00D82741" w:rsidRDefault="004D14EC" w:rsidP="003813D6">
    <w:pPr>
      <w:pStyle w:val="Fuzeile"/>
      <w:tabs>
        <w:tab w:val="left" w:pos="1560"/>
        <w:tab w:val="left" w:pos="5640"/>
        <w:tab w:val="left" w:pos="7800"/>
      </w:tabs>
      <w:rPr>
        <w:rFonts w:ascii="Arial" w:hAnsi="Arial" w:cs="Arial"/>
        <w:sz w:val="16"/>
        <w:szCs w:val="16"/>
        <w:lang w:val="fr-CH"/>
      </w:rPr>
    </w:pPr>
    <w:r w:rsidRPr="00D82741">
      <w:rPr>
        <w:rFonts w:ascii="Arial" w:hAnsi="Arial" w:cs="Arial"/>
        <w:sz w:val="16"/>
        <w:szCs w:val="16"/>
      </w:rPr>
      <w:tab/>
    </w:r>
    <w:r w:rsidRPr="00D82741">
      <w:rPr>
        <w:rFonts w:ascii="Arial" w:hAnsi="Arial" w:cs="Arial"/>
        <w:sz w:val="16"/>
        <w:szCs w:val="16"/>
        <w:lang w:val="fr-CH"/>
      </w:rPr>
      <w:t>Association suisse des patrons boulangers-confiseurs</w:t>
    </w:r>
    <w:r w:rsidRPr="00D82741">
      <w:rPr>
        <w:rFonts w:ascii="Arial" w:hAnsi="Arial" w:cs="Arial"/>
        <w:sz w:val="16"/>
        <w:szCs w:val="16"/>
        <w:lang w:val="fr-CH"/>
      </w:rPr>
      <w:tab/>
      <w:t>info@swissbaker.ch</w:t>
    </w:r>
    <w:r w:rsidRPr="00D82741">
      <w:rPr>
        <w:rFonts w:ascii="Arial" w:hAnsi="Arial" w:cs="Arial"/>
        <w:sz w:val="16"/>
        <w:szCs w:val="16"/>
        <w:lang w:val="fr-CH"/>
      </w:rPr>
      <w:tab/>
      <w:t>Fax 031 388 14 24</w:t>
    </w:r>
  </w:p>
  <w:p w14:paraId="721715D6" w14:textId="77777777" w:rsidR="004D14EC" w:rsidRPr="00D82741" w:rsidRDefault="004D14EC" w:rsidP="003813D6">
    <w:pPr>
      <w:pStyle w:val="Fuzeile"/>
      <w:tabs>
        <w:tab w:val="left" w:pos="1560"/>
        <w:tab w:val="left" w:pos="5640"/>
        <w:tab w:val="left" w:pos="7800"/>
      </w:tabs>
      <w:rPr>
        <w:rFonts w:ascii="Arial" w:hAnsi="Arial" w:cs="Arial"/>
        <w:sz w:val="16"/>
        <w:szCs w:val="16"/>
        <w:lang w:val="it-IT"/>
      </w:rPr>
    </w:pPr>
    <w:r w:rsidRPr="00D82741">
      <w:rPr>
        <w:rFonts w:ascii="Arial" w:hAnsi="Arial" w:cs="Arial"/>
        <w:sz w:val="16"/>
        <w:szCs w:val="16"/>
        <w:lang w:val="fr-CH"/>
      </w:rPr>
      <w:tab/>
    </w:r>
    <w:r w:rsidRPr="00D82741">
      <w:rPr>
        <w:rFonts w:ascii="Arial" w:hAnsi="Arial" w:cs="Arial"/>
        <w:sz w:val="16"/>
        <w:szCs w:val="16"/>
        <w:lang w:val="it-IT"/>
      </w:rPr>
      <w:t>Associazione svizzera mastri panettieri-confettieri</w:t>
    </w:r>
    <w:r w:rsidRPr="00D82741">
      <w:rPr>
        <w:rFonts w:ascii="Arial" w:hAnsi="Arial" w:cs="Arial"/>
        <w:sz w:val="16"/>
        <w:szCs w:val="16"/>
        <w:lang w:val="it-IT"/>
      </w:rPr>
      <w:tab/>
      <w:t>www.swissbaker.ch</w:t>
    </w:r>
    <w:r w:rsidRPr="00D82741">
      <w:rPr>
        <w:rFonts w:ascii="Arial" w:hAnsi="Arial" w:cs="Arial"/>
        <w:sz w:val="16"/>
        <w:szCs w:val="16"/>
        <w:lang w:val="it-IT"/>
      </w:rPr>
      <w:tab/>
    </w:r>
    <w:r w:rsidRPr="00D82741">
      <w:rPr>
        <w:rFonts w:ascii="Arial" w:hAnsi="Arial" w:cs="Arial"/>
        <w:sz w:val="16"/>
        <w:szCs w:val="16"/>
        <w:lang w:val="it-IT"/>
      </w:rPr>
      <w:tab/>
      <w:t>www.swissconfiseur.ch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1114" w14:textId="77777777" w:rsidR="004D14EC" w:rsidRPr="0039445B" w:rsidRDefault="004D14EC" w:rsidP="00CB6EB4">
    <w:pPr>
      <w:pStyle w:val="Fuzeile"/>
      <w:tabs>
        <w:tab w:val="left" w:pos="1560"/>
        <w:tab w:val="left" w:pos="5640"/>
        <w:tab w:val="left" w:pos="7800"/>
      </w:tabs>
      <w:rPr>
        <w:rFonts w:ascii="Arial" w:hAnsi="Arial" w:cs="Arial"/>
        <w:sz w:val="16"/>
        <w:szCs w:val="16"/>
      </w:rPr>
    </w:pPr>
    <w:r w:rsidRPr="0039445B">
      <w:rPr>
        <w:rFonts w:ascii="Arial" w:hAnsi="Arial" w:cs="Arial"/>
        <w:noProof/>
        <w:lang w:eastAsia="de-CH"/>
      </w:rPr>
      <w:drawing>
        <wp:anchor distT="0" distB="0" distL="114300" distR="114300" simplePos="0" relativeHeight="251660288" behindDoc="0" locked="0" layoutInCell="1" allowOverlap="1" wp14:anchorId="17EF9A1C" wp14:editId="4B172DD6">
          <wp:simplePos x="0" y="0"/>
          <wp:positionH relativeFrom="column">
            <wp:posOffset>529590</wp:posOffset>
          </wp:positionH>
          <wp:positionV relativeFrom="paragraph">
            <wp:posOffset>4445</wp:posOffset>
          </wp:positionV>
          <wp:extent cx="276225" cy="361950"/>
          <wp:effectExtent l="19050" t="0" r="9525" b="0"/>
          <wp:wrapNone/>
          <wp:docPr id="24"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1">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sidRPr="0039445B">
      <w:rPr>
        <w:rFonts w:ascii="Arial" w:hAnsi="Arial" w:cs="Arial"/>
        <w:noProof/>
        <w:lang w:eastAsia="de-CH"/>
      </w:rPr>
      <w:drawing>
        <wp:anchor distT="0" distB="0" distL="114300" distR="114300" simplePos="0" relativeHeight="251662336" behindDoc="0" locked="0" layoutInCell="1" allowOverlap="1" wp14:anchorId="0C4BDC9D" wp14:editId="53465477">
          <wp:simplePos x="0" y="0"/>
          <wp:positionH relativeFrom="column">
            <wp:posOffset>-3810</wp:posOffset>
          </wp:positionH>
          <wp:positionV relativeFrom="paragraph">
            <wp:posOffset>4445</wp:posOffset>
          </wp:positionV>
          <wp:extent cx="412750" cy="359410"/>
          <wp:effectExtent l="19050" t="0" r="6350" b="0"/>
          <wp:wrapNone/>
          <wp:docPr id="25"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2"/>
                  <a:stretch>
                    <a:fillRect/>
                  </a:stretch>
                </pic:blipFill>
                <pic:spPr>
                  <a:xfrm>
                    <a:off x="0" y="0"/>
                    <a:ext cx="412750" cy="359410"/>
                  </a:xfrm>
                  <a:prstGeom prst="rect">
                    <a:avLst/>
                  </a:prstGeom>
                </pic:spPr>
              </pic:pic>
            </a:graphicData>
          </a:graphic>
        </wp:anchor>
      </w:drawing>
    </w:r>
    <w:r w:rsidRPr="0039445B">
      <w:rPr>
        <w:rFonts w:ascii="Arial" w:hAnsi="Arial" w:cs="Arial"/>
      </w:rPr>
      <w:t xml:space="preserve"> </w:t>
    </w:r>
    <w:r w:rsidRPr="0039445B">
      <w:rPr>
        <w:rFonts w:ascii="Arial" w:hAnsi="Arial" w:cs="Arial"/>
      </w:rPr>
      <w:tab/>
    </w:r>
    <w:r w:rsidRPr="0039445B">
      <w:rPr>
        <w:rFonts w:ascii="Arial" w:hAnsi="Arial" w:cs="Arial"/>
        <w:sz w:val="16"/>
        <w:szCs w:val="16"/>
      </w:rPr>
      <w:t xml:space="preserve">Schweizerischer Bäcker-Confiseurmeister-Verband </w:t>
    </w:r>
    <w:r w:rsidRPr="0039445B">
      <w:rPr>
        <w:rFonts w:ascii="Arial" w:hAnsi="Arial" w:cs="Arial"/>
        <w:sz w:val="16"/>
        <w:szCs w:val="16"/>
      </w:rPr>
      <w:tab/>
      <w:t>Seilerstrasse 9 I 3001 Bern</w:t>
    </w:r>
    <w:r w:rsidRPr="0039445B">
      <w:rPr>
        <w:rFonts w:ascii="Arial" w:hAnsi="Arial" w:cs="Arial"/>
        <w:sz w:val="16"/>
        <w:szCs w:val="16"/>
      </w:rPr>
      <w:tab/>
      <w:t>Tel. 031 388 14 14</w:t>
    </w:r>
  </w:p>
  <w:p w14:paraId="4CEF1551" w14:textId="77777777" w:rsidR="004D14EC" w:rsidRPr="0039445B" w:rsidRDefault="004D14EC" w:rsidP="00414281">
    <w:pPr>
      <w:pStyle w:val="Fuzeile"/>
      <w:tabs>
        <w:tab w:val="left" w:pos="1560"/>
        <w:tab w:val="left" w:pos="5640"/>
        <w:tab w:val="left" w:pos="7800"/>
      </w:tabs>
      <w:rPr>
        <w:rFonts w:ascii="Arial" w:hAnsi="Arial" w:cs="Arial"/>
        <w:sz w:val="16"/>
        <w:szCs w:val="16"/>
        <w:lang w:val="fr-CH"/>
      </w:rPr>
    </w:pPr>
    <w:r w:rsidRPr="0039445B">
      <w:rPr>
        <w:rFonts w:ascii="Arial" w:hAnsi="Arial" w:cs="Arial"/>
        <w:sz w:val="16"/>
        <w:szCs w:val="16"/>
      </w:rPr>
      <w:tab/>
    </w:r>
    <w:r w:rsidRPr="0039445B">
      <w:rPr>
        <w:rFonts w:ascii="Arial" w:hAnsi="Arial" w:cs="Arial"/>
        <w:sz w:val="16"/>
        <w:szCs w:val="16"/>
        <w:lang w:val="fr-CH"/>
      </w:rPr>
      <w:t>Association suisse des patrons boulangers-confiseurs</w:t>
    </w:r>
    <w:r w:rsidRPr="0039445B">
      <w:rPr>
        <w:rFonts w:ascii="Arial" w:hAnsi="Arial" w:cs="Arial"/>
        <w:sz w:val="16"/>
        <w:szCs w:val="16"/>
        <w:lang w:val="fr-CH"/>
      </w:rPr>
      <w:tab/>
      <w:t>info@swissbaker.ch</w:t>
    </w:r>
    <w:r w:rsidRPr="0039445B">
      <w:rPr>
        <w:rFonts w:ascii="Arial" w:hAnsi="Arial" w:cs="Arial"/>
        <w:sz w:val="16"/>
        <w:szCs w:val="16"/>
        <w:lang w:val="fr-CH"/>
      </w:rPr>
      <w:tab/>
      <w:t>Fax 031 388 14 24</w:t>
    </w:r>
  </w:p>
  <w:p w14:paraId="0B119161" w14:textId="77777777" w:rsidR="004D14EC" w:rsidRPr="0039445B" w:rsidRDefault="004D14EC" w:rsidP="00414281">
    <w:pPr>
      <w:pStyle w:val="Fuzeile"/>
      <w:tabs>
        <w:tab w:val="left" w:pos="1560"/>
        <w:tab w:val="left" w:pos="5640"/>
        <w:tab w:val="left" w:pos="7800"/>
      </w:tabs>
      <w:rPr>
        <w:rFonts w:ascii="Arial" w:hAnsi="Arial" w:cs="Arial"/>
        <w:sz w:val="16"/>
        <w:szCs w:val="16"/>
        <w:lang w:val="it-IT"/>
      </w:rPr>
    </w:pPr>
    <w:r w:rsidRPr="0039445B">
      <w:rPr>
        <w:rFonts w:ascii="Arial" w:hAnsi="Arial" w:cs="Arial"/>
        <w:sz w:val="16"/>
        <w:szCs w:val="16"/>
        <w:lang w:val="fr-CH"/>
      </w:rPr>
      <w:tab/>
    </w:r>
    <w:r w:rsidRPr="0039445B">
      <w:rPr>
        <w:rFonts w:ascii="Arial" w:hAnsi="Arial" w:cs="Arial"/>
        <w:sz w:val="16"/>
        <w:szCs w:val="16"/>
        <w:lang w:val="it-IT"/>
      </w:rPr>
      <w:t>Associazione svizzera mastri panettieri-confettieri</w:t>
    </w:r>
    <w:r w:rsidRPr="0039445B">
      <w:rPr>
        <w:rFonts w:ascii="Arial" w:hAnsi="Arial" w:cs="Arial"/>
        <w:sz w:val="16"/>
        <w:szCs w:val="16"/>
        <w:lang w:val="it-IT"/>
      </w:rPr>
      <w:tab/>
      <w:t>www.swissbaker.ch</w:t>
    </w:r>
    <w:r w:rsidRPr="0039445B">
      <w:rPr>
        <w:rFonts w:ascii="Arial" w:hAnsi="Arial" w:cs="Arial"/>
        <w:sz w:val="16"/>
        <w:szCs w:val="16"/>
        <w:lang w:val="it-IT"/>
      </w:rPr>
      <w:tab/>
    </w:r>
    <w:r w:rsidRPr="0039445B">
      <w:rPr>
        <w:rFonts w:ascii="Arial" w:hAnsi="Arial" w:cs="Arial"/>
        <w:sz w:val="16"/>
        <w:szCs w:val="16"/>
        <w:lang w:val="it-IT"/>
      </w:rPr>
      <w:tab/>
      <w:t>www.swissconfiseure.ch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085C" w14:textId="77777777" w:rsidR="00C238D8" w:rsidRDefault="00C238D8">
      <w:r>
        <w:separator/>
      </w:r>
    </w:p>
  </w:footnote>
  <w:footnote w:type="continuationSeparator" w:id="0">
    <w:p w14:paraId="16675D07" w14:textId="77777777" w:rsidR="00C238D8" w:rsidRDefault="00C23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97A1" w14:textId="77777777" w:rsidR="00574F57" w:rsidRDefault="00574F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655E" w14:textId="51141406" w:rsidR="004D14EC" w:rsidRDefault="004D14EC" w:rsidP="0082658C">
    <w:pPr>
      <w:pStyle w:val="Kopfzeile"/>
    </w:pPr>
  </w:p>
  <w:p w14:paraId="3EB194ED" w14:textId="6DBC551A" w:rsidR="004D14EC" w:rsidRDefault="004D14EC" w:rsidP="0082658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B49B" w14:textId="7D618B5D" w:rsidR="00574F57" w:rsidRDefault="00F80C4C">
    <w:pPr>
      <w:pStyle w:val="Kopfzeile"/>
    </w:pPr>
    <w:r>
      <w:rPr>
        <w:noProof/>
      </w:rPr>
      <w:drawing>
        <wp:inline distT="0" distB="0" distL="0" distR="0" wp14:anchorId="222C5BA8" wp14:editId="5E87EABC">
          <wp:extent cx="6120765" cy="1132205"/>
          <wp:effectExtent l="0" t="0" r="0" b="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ei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20765" cy="1132205"/>
                  </a:xfrm>
                  <a:prstGeom prst="rect">
                    <a:avLst/>
                  </a:prstGeom>
                </pic:spPr>
              </pic:pic>
            </a:graphicData>
          </a:graphic>
        </wp:inline>
      </w:drawing>
    </w:r>
  </w:p>
  <w:p w14:paraId="72683FEC" w14:textId="0197B18A" w:rsidR="004D14EC" w:rsidRDefault="004D14EC" w:rsidP="00CB64A6">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6C3F"/>
    <w:multiLevelType w:val="hybridMultilevel"/>
    <w:tmpl w:val="D11224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475588D"/>
    <w:multiLevelType w:val="hybridMultilevel"/>
    <w:tmpl w:val="AE6A9F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EDB2993"/>
    <w:multiLevelType w:val="hybridMultilevel"/>
    <w:tmpl w:val="4A1454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B4149"/>
    <w:multiLevelType w:val="hybridMultilevel"/>
    <w:tmpl w:val="7D28D0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00B5580"/>
    <w:multiLevelType w:val="multilevel"/>
    <w:tmpl w:val="4A1454D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740821"/>
    <w:multiLevelType w:val="hybridMultilevel"/>
    <w:tmpl w:val="31A614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E72EB2"/>
    <w:multiLevelType w:val="hybridMultilevel"/>
    <w:tmpl w:val="4386E744"/>
    <w:lvl w:ilvl="0" w:tplc="3E2EC6FE">
      <w:start w:val="1"/>
      <w:numFmt w:val="bullet"/>
      <w:lvlText w:val=""/>
      <w:lvlJc w:val="left"/>
      <w:pPr>
        <w:tabs>
          <w:tab w:val="num" w:pos="540"/>
        </w:tabs>
        <w:ind w:left="540" w:hanging="360"/>
      </w:pPr>
      <w:rPr>
        <w:rFonts w:ascii="Symbol" w:hAnsi="Symbol" w:hint="default"/>
        <w:color w:val="auto"/>
        <w:sz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97"/>
    <w:rsid w:val="0000452B"/>
    <w:rsid w:val="000057F1"/>
    <w:rsid w:val="00011BE7"/>
    <w:rsid w:val="000125B8"/>
    <w:rsid w:val="00013EE5"/>
    <w:rsid w:val="000156D9"/>
    <w:rsid w:val="000169B1"/>
    <w:rsid w:val="00020564"/>
    <w:rsid w:val="000211EB"/>
    <w:rsid w:val="00022085"/>
    <w:rsid w:val="000220E3"/>
    <w:rsid w:val="000234B9"/>
    <w:rsid w:val="00026023"/>
    <w:rsid w:val="00032F02"/>
    <w:rsid w:val="00033852"/>
    <w:rsid w:val="00034310"/>
    <w:rsid w:val="00034ECB"/>
    <w:rsid w:val="00035B8B"/>
    <w:rsid w:val="000378D8"/>
    <w:rsid w:val="0004570C"/>
    <w:rsid w:val="000516D2"/>
    <w:rsid w:val="00054774"/>
    <w:rsid w:val="0005789F"/>
    <w:rsid w:val="00061E12"/>
    <w:rsid w:val="00062BEE"/>
    <w:rsid w:val="00063B12"/>
    <w:rsid w:val="00064DA7"/>
    <w:rsid w:val="00065025"/>
    <w:rsid w:val="00074DD2"/>
    <w:rsid w:val="00080017"/>
    <w:rsid w:val="00085947"/>
    <w:rsid w:val="00085A92"/>
    <w:rsid w:val="00085D72"/>
    <w:rsid w:val="00087726"/>
    <w:rsid w:val="00087920"/>
    <w:rsid w:val="00092B9B"/>
    <w:rsid w:val="00093089"/>
    <w:rsid w:val="000940DD"/>
    <w:rsid w:val="000966A6"/>
    <w:rsid w:val="000A04C2"/>
    <w:rsid w:val="000A2650"/>
    <w:rsid w:val="000B2149"/>
    <w:rsid w:val="000B4A63"/>
    <w:rsid w:val="000B525F"/>
    <w:rsid w:val="000B6C59"/>
    <w:rsid w:val="000B7550"/>
    <w:rsid w:val="000C007C"/>
    <w:rsid w:val="000C3057"/>
    <w:rsid w:val="000C5FC3"/>
    <w:rsid w:val="000C6415"/>
    <w:rsid w:val="000C6BE0"/>
    <w:rsid w:val="000C79BD"/>
    <w:rsid w:val="000D0342"/>
    <w:rsid w:val="000D3EF7"/>
    <w:rsid w:val="000E04AB"/>
    <w:rsid w:val="000E13A3"/>
    <w:rsid w:val="000E67B7"/>
    <w:rsid w:val="000F33F8"/>
    <w:rsid w:val="000F41F9"/>
    <w:rsid w:val="000F5F77"/>
    <w:rsid w:val="000F750F"/>
    <w:rsid w:val="001004AE"/>
    <w:rsid w:val="001029E8"/>
    <w:rsid w:val="001047F6"/>
    <w:rsid w:val="00111C2D"/>
    <w:rsid w:val="00114106"/>
    <w:rsid w:val="001141E4"/>
    <w:rsid w:val="001178EA"/>
    <w:rsid w:val="00121780"/>
    <w:rsid w:val="00126EBE"/>
    <w:rsid w:val="001313D7"/>
    <w:rsid w:val="00135FC6"/>
    <w:rsid w:val="00140AF7"/>
    <w:rsid w:val="00142521"/>
    <w:rsid w:val="0014316C"/>
    <w:rsid w:val="00147451"/>
    <w:rsid w:val="0015146C"/>
    <w:rsid w:val="00155308"/>
    <w:rsid w:val="00161EE8"/>
    <w:rsid w:val="0017085F"/>
    <w:rsid w:val="00184EFF"/>
    <w:rsid w:val="00185067"/>
    <w:rsid w:val="00192598"/>
    <w:rsid w:val="00194C19"/>
    <w:rsid w:val="00197840"/>
    <w:rsid w:val="001A1A76"/>
    <w:rsid w:val="001A4351"/>
    <w:rsid w:val="001B0C3C"/>
    <w:rsid w:val="001B3DF5"/>
    <w:rsid w:val="001B54B9"/>
    <w:rsid w:val="001C0373"/>
    <w:rsid w:val="001C0D01"/>
    <w:rsid w:val="001C7BA7"/>
    <w:rsid w:val="001C7C49"/>
    <w:rsid w:val="001D196A"/>
    <w:rsid w:val="001D2536"/>
    <w:rsid w:val="001D36C5"/>
    <w:rsid w:val="001D6B33"/>
    <w:rsid w:val="001D75B5"/>
    <w:rsid w:val="001E170F"/>
    <w:rsid w:val="001E3560"/>
    <w:rsid w:val="001E390C"/>
    <w:rsid w:val="001E3919"/>
    <w:rsid w:val="001E4C5E"/>
    <w:rsid w:val="001F252F"/>
    <w:rsid w:val="001F6C51"/>
    <w:rsid w:val="001F7960"/>
    <w:rsid w:val="001F7C91"/>
    <w:rsid w:val="0020736E"/>
    <w:rsid w:val="0021014C"/>
    <w:rsid w:val="00212952"/>
    <w:rsid w:val="002232D6"/>
    <w:rsid w:val="002340C5"/>
    <w:rsid w:val="00235DE0"/>
    <w:rsid w:val="002373FB"/>
    <w:rsid w:val="0024217E"/>
    <w:rsid w:val="00247D3E"/>
    <w:rsid w:val="0025130D"/>
    <w:rsid w:val="002526C8"/>
    <w:rsid w:val="00252C34"/>
    <w:rsid w:val="002548E7"/>
    <w:rsid w:val="002603F7"/>
    <w:rsid w:val="0026206B"/>
    <w:rsid w:val="002627CD"/>
    <w:rsid w:val="00266334"/>
    <w:rsid w:val="00271AD8"/>
    <w:rsid w:val="00273372"/>
    <w:rsid w:val="00286831"/>
    <w:rsid w:val="00293E83"/>
    <w:rsid w:val="002959EA"/>
    <w:rsid w:val="00296781"/>
    <w:rsid w:val="002974C1"/>
    <w:rsid w:val="002A03D4"/>
    <w:rsid w:val="002A1C42"/>
    <w:rsid w:val="002A66D8"/>
    <w:rsid w:val="002B4F37"/>
    <w:rsid w:val="002B6E08"/>
    <w:rsid w:val="002C0819"/>
    <w:rsid w:val="002C33DA"/>
    <w:rsid w:val="002C479B"/>
    <w:rsid w:val="002C555F"/>
    <w:rsid w:val="002C61FB"/>
    <w:rsid w:val="002D128F"/>
    <w:rsid w:val="002D33F7"/>
    <w:rsid w:val="002D36AC"/>
    <w:rsid w:val="003013F3"/>
    <w:rsid w:val="00304A14"/>
    <w:rsid w:val="00316B5E"/>
    <w:rsid w:val="003172CA"/>
    <w:rsid w:val="00321796"/>
    <w:rsid w:val="00322299"/>
    <w:rsid w:val="00327055"/>
    <w:rsid w:val="00333131"/>
    <w:rsid w:val="00333DCC"/>
    <w:rsid w:val="00335A1B"/>
    <w:rsid w:val="00344284"/>
    <w:rsid w:val="0034594B"/>
    <w:rsid w:val="003569CA"/>
    <w:rsid w:val="00370732"/>
    <w:rsid w:val="00373B7F"/>
    <w:rsid w:val="003763C2"/>
    <w:rsid w:val="0037749D"/>
    <w:rsid w:val="00380DE6"/>
    <w:rsid w:val="003813D6"/>
    <w:rsid w:val="0038702B"/>
    <w:rsid w:val="00390ED7"/>
    <w:rsid w:val="0039182D"/>
    <w:rsid w:val="00392008"/>
    <w:rsid w:val="00392DF9"/>
    <w:rsid w:val="0039445B"/>
    <w:rsid w:val="003A50EC"/>
    <w:rsid w:val="003B00D6"/>
    <w:rsid w:val="003B2001"/>
    <w:rsid w:val="003B260C"/>
    <w:rsid w:val="003B28E9"/>
    <w:rsid w:val="003B33E5"/>
    <w:rsid w:val="003B7974"/>
    <w:rsid w:val="003C12A0"/>
    <w:rsid w:val="003C252F"/>
    <w:rsid w:val="003C653A"/>
    <w:rsid w:val="003D1886"/>
    <w:rsid w:val="003D2C88"/>
    <w:rsid w:val="003D2E6F"/>
    <w:rsid w:val="003D54D5"/>
    <w:rsid w:val="003E4B3E"/>
    <w:rsid w:val="003F0278"/>
    <w:rsid w:val="003F1EBF"/>
    <w:rsid w:val="00403607"/>
    <w:rsid w:val="00407C29"/>
    <w:rsid w:val="00412E72"/>
    <w:rsid w:val="00414281"/>
    <w:rsid w:val="00415B26"/>
    <w:rsid w:val="00422BCC"/>
    <w:rsid w:val="004254BA"/>
    <w:rsid w:val="004313E5"/>
    <w:rsid w:val="004351C3"/>
    <w:rsid w:val="004371F9"/>
    <w:rsid w:val="0045105E"/>
    <w:rsid w:val="00455857"/>
    <w:rsid w:val="00456240"/>
    <w:rsid w:val="004731DB"/>
    <w:rsid w:val="004755A6"/>
    <w:rsid w:val="00476AF8"/>
    <w:rsid w:val="00482EBB"/>
    <w:rsid w:val="00485DCD"/>
    <w:rsid w:val="0048630B"/>
    <w:rsid w:val="00486472"/>
    <w:rsid w:val="0048667B"/>
    <w:rsid w:val="00496F04"/>
    <w:rsid w:val="004977CA"/>
    <w:rsid w:val="004A2C51"/>
    <w:rsid w:val="004B0CD9"/>
    <w:rsid w:val="004B6497"/>
    <w:rsid w:val="004B6E5A"/>
    <w:rsid w:val="004C588E"/>
    <w:rsid w:val="004D101B"/>
    <w:rsid w:val="004D14EC"/>
    <w:rsid w:val="004D4C79"/>
    <w:rsid w:val="004D6CDE"/>
    <w:rsid w:val="004D6F1F"/>
    <w:rsid w:val="004E5736"/>
    <w:rsid w:val="004F3E31"/>
    <w:rsid w:val="004F657F"/>
    <w:rsid w:val="005018F6"/>
    <w:rsid w:val="00501E05"/>
    <w:rsid w:val="00502E99"/>
    <w:rsid w:val="00505883"/>
    <w:rsid w:val="00506B0B"/>
    <w:rsid w:val="005215EA"/>
    <w:rsid w:val="0052255D"/>
    <w:rsid w:val="0052652A"/>
    <w:rsid w:val="00527052"/>
    <w:rsid w:val="00530A1F"/>
    <w:rsid w:val="00533516"/>
    <w:rsid w:val="0053673A"/>
    <w:rsid w:val="005473CE"/>
    <w:rsid w:val="005555C6"/>
    <w:rsid w:val="0056062A"/>
    <w:rsid w:val="0056197F"/>
    <w:rsid w:val="00564FF4"/>
    <w:rsid w:val="00566B34"/>
    <w:rsid w:val="00573BB8"/>
    <w:rsid w:val="00574F57"/>
    <w:rsid w:val="00581A72"/>
    <w:rsid w:val="005835EF"/>
    <w:rsid w:val="00591385"/>
    <w:rsid w:val="005929A2"/>
    <w:rsid w:val="005973D2"/>
    <w:rsid w:val="005A0074"/>
    <w:rsid w:val="005B2E91"/>
    <w:rsid w:val="005B5D98"/>
    <w:rsid w:val="005B627F"/>
    <w:rsid w:val="005C2880"/>
    <w:rsid w:val="005C622E"/>
    <w:rsid w:val="005C66E9"/>
    <w:rsid w:val="005C7A26"/>
    <w:rsid w:val="005D102B"/>
    <w:rsid w:val="005D29B1"/>
    <w:rsid w:val="005D66DB"/>
    <w:rsid w:val="005E2D97"/>
    <w:rsid w:val="005E3461"/>
    <w:rsid w:val="005E4E3C"/>
    <w:rsid w:val="005E7D9C"/>
    <w:rsid w:val="005F273D"/>
    <w:rsid w:val="005F36F8"/>
    <w:rsid w:val="005F3D09"/>
    <w:rsid w:val="00606700"/>
    <w:rsid w:val="00607092"/>
    <w:rsid w:val="006075B3"/>
    <w:rsid w:val="00617AB7"/>
    <w:rsid w:val="00620C4F"/>
    <w:rsid w:val="00621FDF"/>
    <w:rsid w:val="00623E9C"/>
    <w:rsid w:val="0062631C"/>
    <w:rsid w:val="006304B9"/>
    <w:rsid w:val="00633A58"/>
    <w:rsid w:val="00634A63"/>
    <w:rsid w:val="00634FB3"/>
    <w:rsid w:val="00635668"/>
    <w:rsid w:val="00637F34"/>
    <w:rsid w:val="00644FAB"/>
    <w:rsid w:val="0065347A"/>
    <w:rsid w:val="006539BD"/>
    <w:rsid w:val="00655063"/>
    <w:rsid w:val="00655D44"/>
    <w:rsid w:val="00664530"/>
    <w:rsid w:val="006702E9"/>
    <w:rsid w:val="0067476F"/>
    <w:rsid w:val="00675C2C"/>
    <w:rsid w:val="00676FF7"/>
    <w:rsid w:val="00677A6B"/>
    <w:rsid w:val="00685C27"/>
    <w:rsid w:val="00687AC2"/>
    <w:rsid w:val="00691018"/>
    <w:rsid w:val="006920FF"/>
    <w:rsid w:val="006A4E6C"/>
    <w:rsid w:val="006A546F"/>
    <w:rsid w:val="006A7F31"/>
    <w:rsid w:val="006C03A2"/>
    <w:rsid w:val="006C0A7C"/>
    <w:rsid w:val="006C0B71"/>
    <w:rsid w:val="006C25AC"/>
    <w:rsid w:val="006F2BB3"/>
    <w:rsid w:val="006F478D"/>
    <w:rsid w:val="006F5096"/>
    <w:rsid w:val="006F65F5"/>
    <w:rsid w:val="00700411"/>
    <w:rsid w:val="0070496E"/>
    <w:rsid w:val="00711B77"/>
    <w:rsid w:val="0071425D"/>
    <w:rsid w:val="00714D50"/>
    <w:rsid w:val="007273C7"/>
    <w:rsid w:val="00732888"/>
    <w:rsid w:val="00735643"/>
    <w:rsid w:val="007426A7"/>
    <w:rsid w:val="007426BA"/>
    <w:rsid w:val="00750371"/>
    <w:rsid w:val="007512E2"/>
    <w:rsid w:val="007519DD"/>
    <w:rsid w:val="007539C9"/>
    <w:rsid w:val="00753B2A"/>
    <w:rsid w:val="00753D66"/>
    <w:rsid w:val="007569E3"/>
    <w:rsid w:val="00762AA4"/>
    <w:rsid w:val="00771B2D"/>
    <w:rsid w:val="00775EE2"/>
    <w:rsid w:val="00776AEA"/>
    <w:rsid w:val="0077704E"/>
    <w:rsid w:val="0077788D"/>
    <w:rsid w:val="00785723"/>
    <w:rsid w:val="007865AC"/>
    <w:rsid w:val="00786ECB"/>
    <w:rsid w:val="0078723F"/>
    <w:rsid w:val="007900A9"/>
    <w:rsid w:val="00795A98"/>
    <w:rsid w:val="007A3243"/>
    <w:rsid w:val="007A78A2"/>
    <w:rsid w:val="007B07DF"/>
    <w:rsid w:val="007B6454"/>
    <w:rsid w:val="007B7464"/>
    <w:rsid w:val="007C6E9D"/>
    <w:rsid w:val="007E5075"/>
    <w:rsid w:val="007F481F"/>
    <w:rsid w:val="007F5697"/>
    <w:rsid w:val="00801636"/>
    <w:rsid w:val="008024F6"/>
    <w:rsid w:val="00804259"/>
    <w:rsid w:val="0081208A"/>
    <w:rsid w:val="008165A6"/>
    <w:rsid w:val="00823B97"/>
    <w:rsid w:val="008243BE"/>
    <w:rsid w:val="0082658C"/>
    <w:rsid w:val="008333A7"/>
    <w:rsid w:val="00835CE9"/>
    <w:rsid w:val="00837772"/>
    <w:rsid w:val="00842D92"/>
    <w:rsid w:val="008507A6"/>
    <w:rsid w:val="00852AE4"/>
    <w:rsid w:val="008536EB"/>
    <w:rsid w:val="00855415"/>
    <w:rsid w:val="00862428"/>
    <w:rsid w:val="00863A20"/>
    <w:rsid w:val="008640BA"/>
    <w:rsid w:val="00864BE4"/>
    <w:rsid w:val="00870E3F"/>
    <w:rsid w:val="00874244"/>
    <w:rsid w:val="00874791"/>
    <w:rsid w:val="008747B5"/>
    <w:rsid w:val="0088068E"/>
    <w:rsid w:val="008807A8"/>
    <w:rsid w:val="00881CE7"/>
    <w:rsid w:val="008823FD"/>
    <w:rsid w:val="00882812"/>
    <w:rsid w:val="00886C45"/>
    <w:rsid w:val="008958E8"/>
    <w:rsid w:val="008A12B1"/>
    <w:rsid w:val="008A5CE5"/>
    <w:rsid w:val="008A6F34"/>
    <w:rsid w:val="008B57B6"/>
    <w:rsid w:val="008B6CE8"/>
    <w:rsid w:val="008B75C1"/>
    <w:rsid w:val="008C31AC"/>
    <w:rsid w:val="008D2B78"/>
    <w:rsid w:val="008D6E40"/>
    <w:rsid w:val="008E1B4F"/>
    <w:rsid w:val="008E1F78"/>
    <w:rsid w:val="008E369B"/>
    <w:rsid w:val="008E5936"/>
    <w:rsid w:val="008E643E"/>
    <w:rsid w:val="008E6486"/>
    <w:rsid w:val="008F3AA6"/>
    <w:rsid w:val="00905B49"/>
    <w:rsid w:val="009070F8"/>
    <w:rsid w:val="00911644"/>
    <w:rsid w:val="00912FD2"/>
    <w:rsid w:val="009165C0"/>
    <w:rsid w:val="00936E56"/>
    <w:rsid w:val="00937A04"/>
    <w:rsid w:val="00941A14"/>
    <w:rsid w:val="00942E70"/>
    <w:rsid w:val="0094380B"/>
    <w:rsid w:val="009463DD"/>
    <w:rsid w:val="009557D8"/>
    <w:rsid w:val="00956CAB"/>
    <w:rsid w:val="009600DE"/>
    <w:rsid w:val="009678EB"/>
    <w:rsid w:val="00970A9C"/>
    <w:rsid w:val="00976DA1"/>
    <w:rsid w:val="00984B97"/>
    <w:rsid w:val="00984F12"/>
    <w:rsid w:val="0098611F"/>
    <w:rsid w:val="00990D9A"/>
    <w:rsid w:val="00991AB9"/>
    <w:rsid w:val="00992F49"/>
    <w:rsid w:val="0099344A"/>
    <w:rsid w:val="00996343"/>
    <w:rsid w:val="009A0187"/>
    <w:rsid w:val="009B2A4A"/>
    <w:rsid w:val="009B2CDB"/>
    <w:rsid w:val="009B6CF3"/>
    <w:rsid w:val="009B7C6B"/>
    <w:rsid w:val="009D14B8"/>
    <w:rsid w:val="009D36D2"/>
    <w:rsid w:val="009D5287"/>
    <w:rsid w:val="009E1CBA"/>
    <w:rsid w:val="009E398D"/>
    <w:rsid w:val="009E4669"/>
    <w:rsid w:val="009E4A5B"/>
    <w:rsid w:val="009F2F53"/>
    <w:rsid w:val="009F4212"/>
    <w:rsid w:val="009F53F7"/>
    <w:rsid w:val="00A12049"/>
    <w:rsid w:val="00A1275E"/>
    <w:rsid w:val="00A13C54"/>
    <w:rsid w:val="00A151EB"/>
    <w:rsid w:val="00A16479"/>
    <w:rsid w:val="00A26024"/>
    <w:rsid w:val="00A30087"/>
    <w:rsid w:val="00A37AFF"/>
    <w:rsid w:val="00A43F96"/>
    <w:rsid w:val="00A45741"/>
    <w:rsid w:val="00A5290C"/>
    <w:rsid w:val="00A55BCA"/>
    <w:rsid w:val="00A57666"/>
    <w:rsid w:val="00A57A10"/>
    <w:rsid w:val="00A674E2"/>
    <w:rsid w:val="00A75974"/>
    <w:rsid w:val="00A83335"/>
    <w:rsid w:val="00A84A06"/>
    <w:rsid w:val="00A90484"/>
    <w:rsid w:val="00A9217D"/>
    <w:rsid w:val="00A92A3E"/>
    <w:rsid w:val="00A978EB"/>
    <w:rsid w:val="00AA1458"/>
    <w:rsid w:val="00AB0346"/>
    <w:rsid w:val="00AB290B"/>
    <w:rsid w:val="00AB4CAB"/>
    <w:rsid w:val="00AE06E7"/>
    <w:rsid w:val="00AE0AF7"/>
    <w:rsid w:val="00AE3B8B"/>
    <w:rsid w:val="00AE5A73"/>
    <w:rsid w:val="00AF4F2A"/>
    <w:rsid w:val="00AF5F14"/>
    <w:rsid w:val="00AF6931"/>
    <w:rsid w:val="00B02DBA"/>
    <w:rsid w:val="00B038A9"/>
    <w:rsid w:val="00B04A47"/>
    <w:rsid w:val="00B04CF3"/>
    <w:rsid w:val="00B057E7"/>
    <w:rsid w:val="00B05A67"/>
    <w:rsid w:val="00B068ED"/>
    <w:rsid w:val="00B108A5"/>
    <w:rsid w:val="00B2023F"/>
    <w:rsid w:val="00B22D6C"/>
    <w:rsid w:val="00B35645"/>
    <w:rsid w:val="00B36DEC"/>
    <w:rsid w:val="00B43A72"/>
    <w:rsid w:val="00B43DE0"/>
    <w:rsid w:val="00B55028"/>
    <w:rsid w:val="00B625C9"/>
    <w:rsid w:val="00B646F8"/>
    <w:rsid w:val="00B653BA"/>
    <w:rsid w:val="00B72C2D"/>
    <w:rsid w:val="00B72D2A"/>
    <w:rsid w:val="00B7317C"/>
    <w:rsid w:val="00B75B32"/>
    <w:rsid w:val="00B75F53"/>
    <w:rsid w:val="00B822A1"/>
    <w:rsid w:val="00B82D92"/>
    <w:rsid w:val="00B833B7"/>
    <w:rsid w:val="00B85049"/>
    <w:rsid w:val="00B90BDF"/>
    <w:rsid w:val="00B916F0"/>
    <w:rsid w:val="00B9328E"/>
    <w:rsid w:val="00B9628C"/>
    <w:rsid w:val="00BA232B"/>
    <w:rsid w:val="00BA3027"/>
    <w:rsid w:val="00BA34AB"/>
    <w:rsid w:val="00BB6A9F"/>
    <w:rsid w:val="00BC29F7"/>
    <w:rsid w:val="00BC38E7"/>
    <w:rsid w:val="00BC4149"/>
    <w:rsid w:val="00BD588B"/>
    <w:rsid w:val="00BD6990"/>
    <w:rsid w:val="00BE1CA1"/>
    <w:rsid w:val="00BE2333"/>
    <w:rsid w:val="00BE36A4"/>
    <w:rsid w:val="00BE5A2A"/>
    <w:rsid w:val="00BE7F43"/>
    <w:rsid w:val="00BF178C"/>
    <w:rsid w:val="00BF2998"/>
    <w:rsid w:val="00BF2F46"/>
    <w:rsid w:val="00BF498A"/>
    <w:rsid w:val="00C05EE5"/>
    <w:rsid w:val="00C066F6"/>
    <w:rsid w:val="00C11B64"/>
    <w:rsid w:val="00C1363F"/>
    <w:rsid w:val="00C163FC"/>
    <w:rsid w:val="00C1766A"/>
    <w:rsid w:val="00C238D8"/>
    <w:rsid w:val="00C33EC7"/>
    <w:rsid w:val="00C41C69"/>
    <w:rsid w:val="00C434A4"/>
    <w:rsid w:val="00C43BC1"/>
    <w:rsid w:val="00C53921"/>
    <w:rsid w:val="00C56282"/>
    <w:rsid w:val="00C56B96"/>
    <w:rsid w:val="00C57A27"/>
    <w:rsid w:val="00C57F75"/>
    <w:rsid w:val="00C615D1"/>
    <w:rsid w:val="00C62177"/>
    <w:rsid w:val="00C641BD"/>
    <w:rsid w:val="00C65A7D"/>
    <w:rsid w:val="00C7413D"/>
    <w:rsid w:val="00C825DA"/>
    <w:rsid w:val="00C944B5"/>
    <w:rsid w:val="00C9491A"/>
    <w:rsid w:val="00C97AC2"/>
    <w:rsid w:val="00CA22CE"/>
    <w:rsid w:val="00CA5A47"/>
    <w:rsid w:val="00CB4D3A"/>
    <w:rsid w:val="00CB64A6"/>
    <w:rsid w:val="00CB6EB4"/>
    <w:rsid w:val="00CB729A"/>
    <w:rsid w:val="00CB7DFB"/>
    <w:rsid w:val="00CC356E"/>
    <w:rsid w:val="00CC63D2"/>
    <w:rsid w:val="00CE24A7"/>
    <w:rsid w:val="00CE4770"/>
    <w:rsid w:val="00CE4868"/>
    <w:rsid w:val="00CE6070"/>
    <w:rsid w:val="00CF137E"/>
    <w:rsid w:val="00CF738A"/>
    <w:rsid w:val="00CF7A3A"/>
    <w:rsid w:val="00D00C52"/>
    <w:rsid w:val="00D021AF"/>
    <w:rsid w:val="00D15BB4"/>
    <w:rsid w:val="00D171C7"/>
    <w:rsid w:val="00D23E76"/>
    <w:rsid w:val="00D25997"/>
    <w:rsid w:val="00D301A6"/>
    <w:rsid w:val="00D35C77"/>
    <w:rsid w:val="00D4198D"/>
    <w:rsid w:val="00D478F2"/>
    <w:rsid w:val="00D51D74"/>
    <w:rsid w:val="00D56B9E"/>
    <w:rsid w:val="00D619C8"/>
    <w:rsid w:val="00D63DA7"/>
    <w:rsid w:val="00D705E5"/>
    <w:rsid w:val="00D741EE"/>
    <w:rsid w:val="00D7516E"/>
    <w:rsid w:val="00D82741"/>
    <w:rsid w:val="00D90343"/>
    <w:rsid w:val="00D94640"/>
    <w:rsid w:val="00D95344"/>
    <w:rsid w:val="00DA15FC"/>
    <w:rsid w:val="00DA34EA"/>
    <w:rsid w:val="00DA696F"/>
    <w:rsid w:val="00DB3586"/>
    <w:rsid w:val="00DB48C4"/>
    <w:rsid w:val="00DB7984"/>
    <w:rsid w:val="00DC013B"/>
    <w:rsid w:val="00DC2965"/>
    <w:rsid w:val="00DD01E3"/>
    <w:rsid w:val="00DD212D"/>
    <w:rsid w:val="00DD62AE"/>
    <w:rsid w:val="00DE0413"/>
    <w:rsid w:val="00DE4F89"/>
    <w:rsid w:val="00DE57B9"/>
    <w:rsid w:val="00DF336E"/>
    <w:rsid w:val="00DF3723"/>
    <w:rsid w:val="00DF6781"/>
    <w:rsid w:val="00E1168B"/>
    <w:rsid w:val="00E17AA3"/>
    <w:rsid w:val="00E31963"/>
    <w:rsid w:val="00E37077"/>
    <w:rsid w:val="00E370F6"/>
    <w:rsid w:val="00E43BFC"/>
    <w:rsid w:val="00E5408C"/>
    <w:rsid w:val="00E57B64"/>
    <w:rsid w:val="00E67404"/>
    <w:rsid w:val="00E75AD6"/>
    <w:rsid w:val="00E80A2B"/>
    <w:rsid w:val="00E8417C"/>
    <w:rsid w:val="00E85E31"/>
    <w:rsid w:val="00E9043E"/>
    <w:rsid w:val="00E936E2"/>
    <w:rsid w:val="00E951F2"/>
    <w:rsid w:val="00E95830"/>
    <w:rsid w:val="00EA364F"/>
    <w:rsid w:val="00EB1250"/>
    <w:rsid w:val="00EB1DDE"/>
    <w:rsid w:val="00EB6142"/>
    <w:rsid w:val="00EC22FA"/>
    <w:rsid w:val="00EC27D7"/>
    <w:rsid w:val="00EC28F2"/>
    <w:rsid w:val="00EC644E"/>
    <w:rsid w:val="00ED0357"/>
    <w:rsid w:val="00ED3C5A"/>
    <w:rsid w:val="00ED6B36"/>
    <w:rsid w:val="00EE487A"/>
    <w:rsid w:val="00EE6583"/>
    <w:rsid w:val="00EE6E81"/>
    <w:rsid w:val="00EF270A"/>
    <w:rsid w:val="00EF3631"/>
    <w:rsid w:val="00EF6914"/>
    <w:rsid w:val="00EF6ED8"/>
    <w:rsid w:val="00F13770"/>
    <w:rsid w:val="00F13FE5"/>
    <w:rsid w:val="00F14AD2"/>
    <w:rsid w:val="00F22BA5"/>
    <w:rsid w:val="00F42FEC"/>
    <w:rsid w:val="00F5385A"/>
    <w:rsid w:val="00F53FD6"/>
    <w:rsid w:val="00F56130"/>
    <w:rsid w:val="00F57A39"/>
    <w:rsid w:val="00F71F8E"/>
    <w:rsid w:val="00F724BD"/>
    <w:rsid w:val="00F73282"/>
    <w:rsid w:val="00F74AA0"/>
    <w:rsid w:val="00F80C4C"/>
    <w:rsid w:val="00F83395"/>
    <w:rsid w:val="00F84775"/>
    <w:rsid w:val="00F91384"/>
    <w:rsid w:val="00F913CB"/>
    <w:rsid w:val="00FA14E9"/>
    <w:rsid w:val="00FA1A0D"/>
    <w:rsid w:val="00FA279E"/>
    <w:rsid w:val="00FA4B79"/>
    <w:rsid w:val="00FA6FDD"/>
    <w:rsid w:val="00FC1230"/>
    <w:rsid w:val="00FC1E14"/>
    <w:rsid w:val="00FD3AB5"/>
    <w:rsid w:val="00FE1B70"/>
    <w:rsid w:val="00FE2CFC"/>
    <w:rsid w:val="00FE4144"/>
    <w:rsid w:val="00FE419C"/>
    <w:rsid w:val="00FE6769"/>
    <w:rsid w:val="00FE761B"/>
    <w:rsid w:val="00FF2D5A"/>
    <w:rsid w:val="00FF4095"/>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9CB3A"/>
  <w15:docId w15:val="{4B2AC430-35C6-4661-BC9B-A76C45E5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215EA"/>
    <w:pPr>
      <w:overflowPunct w:val="0"/>
      <w:autoSpaceDE w:val="0"/>
      <w:autoSpaceDN w:val="0"/>
      <w:adjustRightInd w:val="0"/>
      <w:textAlignment w:val="baseline"/>
    </w:pPr>
    <w:rPr>
      <w:lang w:eastAsia="de-DE"/>
    </w:rPr>
  </w:style>
  <w:style w:type="paragraph" w:styleId="berschrift2">
    <w:name w:val="heading 2"/>
    <w:basedOn w:val="Standard"/>
    <w:next w:val="Standard"/>
    <w:link w:val="berschrift2Zchn"/>
    <w:qFormat/>
    <w:rsid w:val="007F5697"/>
    <w:pPr>
      <w:keepNext/>
      <w:outlineLvl w:val="1"/>
    </w:pPr>
    <w:rPr>
      <w:rFonts w:ascii="Arial" w:hAnsi="Arial"/>
      <w:sz w:val="32"/>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semiHidden/>
    <w:rsid w:val="005215EA"/>
    <w:pPr>
      <w:tabs>
        <w:tab w:val="right" w:leader="dot" w:pos="9639"/>
      </w:tabs>
      <w:spacing w:before="120" w:after="120"/>
    </w:pPr>
    <w:rPr>
      <w:rFonts w:ascii="Arial" w:hAnsi="Arial"/>
      <w:b/>
      <w:sz w:val="24"/>
    </w:rPr>
  </w:style>
  <w:style w:type="paragraph" w:styleId="Kopfzeile">
    <w:name w:val="header"/>
    <w:basedOn w:val="Standard"/>
    <w:link w:val="KopfzeileZchn"/>
    <w:uiPriority w:val="99"/>
    <w:rsid w:val="005215EA"/>
    <w:pPr>
      <w:tabs>
        <w:tab w:val="center" w:pos="4536"/>
        <w:tab w:val="right" w:pos="9072"/>
      </w:tabs>
    </w:pPr>
  </w:style>
  <w:style w:type="paragraph" w:styleId="Fuzeile">
    <w:name w:val="footer"/>
    <w:basedOn w:val="Standard"/>
    <w:link w:val="FuzeileZchn"/>
    <w:uiPriority w:val="99"/>
    <w:rsid w:val="005215EA"/>
    <w:pPr>
      <w:tabs>
        <w:tab w:val="center" w:pos="4536"/>
        <w:tab w:val="right" w:pos="9072"/>
      </w:tabs>
    </w:pPr>
  </w:style>
  <w:style w:type="character" w:styleId="Seitenzahl">
    <w:name w:val="page number"/>
    <w:basedOn w:val="Absatz-Standardschriftart"/>
    <w:rsid w:val="005215EA"/>
  </w:style>
  <w:style w:type="character" w:styleId="Hyperlink">
    <w:name w:val="Hyperlink"/>
    <w:basedOn w:val="Absatz-Standardschriftart"/>
    <w:uiPriority w:val="99"/>
    <w:rsid w:val="005215EA"/>
    <w:rPr>
      <w:color w:val="0000FF"/>
      <w:u w:val="single"/>
    </w:rPr>
  </w:style>
  <w:style w:type="character" w:styleId="Fett">
    <w:name w:val="Strong"/>
    <w:basedOn w:val="Absatz-Standardschriftart"/>
    <w:uiPriority w:val="22"/>
    <w:qFormat/>
    <w:rsid w:val="00FE1B70"/>
    <w:rPr>
      <w:b/>
      <w:bCs/>
    </w:rPr>
  </w:style>
  <w:style w:type="paragraph" w:styleId="Sprechblasentext">
    <w:name w:val="Balloon Text"/>
    <w:basedOn w:val="Standard"/>
    <w:semiHidden/>
    <w:rsid w:val="002C0819"/>
    <w:rPr>
      <w:rFonts w:ascii="Tahoma" w:hAnsi="Tahoma" w:cs="Tahoma"/>
      <w:sz w:val="16"/>
      <w:szCs w:val="16"/>
    </w:rPr>
  </w:style>
  <w:style w:type="paragraph" w:customStyle="1" w:styleId="BetreffPM">
    <w:name w:val="Betreff PM"/>
    <w:next w:val="Standard"/>
    <w:rsid w:val="00837772"/>
    <w:pPr>
      <w:spacing w:before="720" w:after="480"/>
    </w:pPr>
    <w:rPr>
      <w:rFonts w:ascii="Arial" w:hAnsi="Arial"/>
      <w:b/>
      <w:sz w:val="36"/>
      <w:lang w:eastAsia="de-DE"/>
    </w:rPr>
  </w:style>
  <w:style w:type="paragraph" w:styleId="Textkrper2">
    <w:name w:val="Body Text 2"/>
    <w:basedOn w:val="Standard"/>
    <w:rsid w:val="008807A8"/>
    <w:pPr>
      <w:tabs>
        <w:tab w:val="left" w:pos="5387"/>
      </w:tabs>
      <w:overflowPunct/>
      <w:autoSpaceDE/>
      <w:autoSpaceDN/>
      <w:adjustRightInd/>
      <w:jc w:val="both"/>
      <w:textAlignment w:val="auto"/>
    </w:pPr>
    <w:rPr>
      <w:rFonts w:ascii="Frutiger 45 Light" w:hAnsi="Frutiger 45 Light"/>
      <w:sz w:val="22"/>
      <w:lang w:eastAsia="de-CH"/>
    </w:rPr>
  </w:style>
  <w:style w:type="table" w:styleId="Tabellenraster">
    <w:name w:val="Table Grid"/>
    <w:basedOn w:val="NormaleTabelle"/>
    <w:rsid w:val="00AF693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E1168B"/>
    <w:rPr>
      <w:lang w:eastAsia="de-DE"/>
    </w:rPr>
  </w:style>
  <w:style w:type="character" w:customStyle="1" w:styleId="FuzeileZchn">
    <w:name w:val="Fußzeile Zchn"/>
    <w:basedOn w:val="Absatz-Standardschriftart"/>
    <w:link w:val="Fuzeile"/>
    <w:uiPriority w:val="99"/>
    <w:rsid w:val="00AF5F14"/>
    <w:rPr>
      <w:lang w:eastAsia="de-DE"/>
    </w:rPr>
  </w:style>
  <w:style w:type="character" w:customStyle="1" w:styleId="berschrift2Zchn">
    <w:name w:val="Überschrift 2 Zchn"/>
    <w:basedOn w:val="Absatz-Standardschriftart"/>
    <w:link w:val="berschrift2"/>
    <w:rsid w:val="007F5697"/>
    <w:rPr>
      <w:rFonts w:ascii="Arial" w:hAnsi="Arial"/>
      <w:sz w:val="32"/>
      <w:lang w:val="de-DE"/>
    </w:rPr>
  </w:style>
  <w:style w:type="paragraph" w:styleId="Textkrper3">
    <w:name w:val="Body Text 3"/>
    <w:basedOn w:val="Standard"/>
    <w:link w:val="Textkrper3Zchn"/>
    <w:rsid w:val="007F5697"/>
    <w:pPr>
      <w:spacing w:after="120"/>
    </w:pPr>
    <w:rPr>
      <w:rFonts w:ascii="Helv" w:hAnsi="Helv"/>
      <w:sz w:val="16"/>
      <w:szCs w:val="16"/>
      <w:lang w:val="de-DE" w:eastAsia="de-CH"/>
    </w:rPr>
  </w:style>
  <w:style w:type="character" w:customStyle="1" w:styleId="Textkrper3Zchn">
    <w:name w:val="Textkörper 3 Zchn"/>
    <w:basedOn w:val="Absatz-Standardschriftart"/>
    <w:link w:val="Textkrper3"/>
    <w:rsid w:val="007F5697"/>
    <w:rPr>
      <w:rFonts w:ascii="Helv" w:hAnsi="Helv"/>
      <w:sz w:val="16"/>
      <w:szCs w:val="16"/>
      <w:lang w:val="de-DE"/>
    </w:rPr>
  </w:style>
  <w:style w:type="character" w:styleId="Platzhaltertext">
    <w:name w:val="Placeholder Text"/>
    <w:basedOn w:val="Absatz-Standardschriftart"/>
    <w:uiPriority w:val="99"/>
    <w:semiHidden/>
    <w:rsid w:val="00C944B5"/>
    <w:rPr>
      <w:color w:val="808080"/>
    </w:rPr>
  </w:style>
  <w:style w:type="character" w:styleId="Kommentarzeichen">
    <w:name w:val="annotation reference"/>
    <w:basedOn w:val="Absatz-Standardschriftart"/>
    <w:rsid w:val="00456240"/>
    <w:rPr>
      <w:sz w:val="16"/>
      <w:szCs w:val="16"/>
    </w:rPr>
  </w:style>
  <w:style w:type="paragraph" w:styleId="Kommentartext">
    <w:name w:val="annotation text"/>
    <w:basedOn w:val="Standard"/>
    <w:link w:val="KommentartextZchn"/>
    <w:rsid w:val="00456240"/>
  </w:style>
  <w:style w:type="character" w:customStyle="1" w:styleId="KommentartextZchn">
    <w:name w:val="Kommentartext Zchn"/>
    <w:basedOn w:val="Absatz-Standardschriftart"/>
    <w:link w:val="Kommentartext"/>
    <w:rsid w:val="00456240"/>
    <w:rPr>
      <w:lang w:eastAsia="de-DE"/>
    </w:rPr>
  </w:style>
  <w:style w:type="paragraph" w:styleId="Kommentarthema">
    <w:name w:val="annotation subject"/>
    <w:basedOn w:val="Kommentartext"/>
    <w:next w:val="Kommentartext"/>
    <w:link w:val="KommentarthemaZchn"/>
    <w:rsid w:val="00456240"/>
    <w:rPr>
      <w:b/>
      <w:bCs/>
    </w:rPr>
  </w:style>
  <w:style w:type="character" w:customStyle="1" w:styleId="KommentarthemaZchn">
    <w:name w:val="Kommentarthema Zchn"/>
    <w:basedOn w:val="KommentartextZchn"/>
    <w:link w:val="Kommentarthema"/>
    <w:rsid w:val="00456240"/>
    <w:rPr>
      <w:b/>
      <w:bCs/>
      <w:lang w:eastAsia="de-DE"/>
    </w:rPr>
  </w:style>
  <w:style w:type="character" w:styleId="NichtaufgelsteErwhnung">
    <w:name w:val="Unresolved Mention"/>
    <w:basedOn w:val="Absatz-Standardschriftart"/>
    <w:uiPriority w:val="99"/>
    <w:semiHidden/>
    <w:unhideWhenUsed/>
    <w:rsid w:val="00FD3AB5"/>
    <w:rPr>
      <w:color w:val="605E5C"/>
      <w:shd w:val="clear" w:color="auto" w:fill="E1DFDD"/>
    </w:rPr>
  </w:style>
  <w:style w:type="paragraph" w:styleId="berarbeitung">
    <w:name w:val="Revision"/>
    <w:hidden/>
    <w:uiPriority w:val="99"/>
    <w:semiHidden/>
    <w:rsid w:val="00D63DA7"/>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0870">
      <w:bodyDiv w:val="1"/>
      <w:marLeft w:val="0"/>
      <w:marRight w:val="0"/>
      <w:marTop w:val="0"/>
      <w:marBottom w:val="0"/>
      <w:divBdr>
        <w:top w:val="none" w:sz="0" w:space="0" w:color="auto"/>
        <w:left w:val="none" w:sz="0" w:space="0" w:color="auto"/>
        <w:bottom w:val="none" w:sz="0" w:space="0" w:color="auto"/>
        <w:right w:val="none" w:sz="0" w:space="0" w:color="auto"/>
      </w:divBdr>
    </w:div>
    <w:div w:id="33569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rs.wellauer@swissbaker.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ast@gmx.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uliana.thoeny@bluewin.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ies@richemont.swis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I:\SBKV\VORLAGEN\SBC\Medienmitteilung%20SBC_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A0A3E-CBA2-4D4B-934B-333B5006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 SBC_Vorlage</Template>
  <TotalTime>0</TotalTime>
  <Pages>2</Pages>
  <Words>672</Words>
  <Characters>4239</Characters>
  <Application>Microsoft Office Word</Application>
  <DocSecurity>0</DocSecurity>
  <Lines>35</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BACO</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mathys</dc:creator>
  <cp:lastModifiedBy>Vernocchi, Claudia</cp:lastModifiedBy>
  <cp:revision>3</cp:revision>
  <cp:lastPrinted>2022-10-05T05:25:00Z</cp:lastPrinted>
  <dcterms:created xsi:type="dcterms:W3CDTF">2022-10-16T19:29:00Z</dcterms:created>
  <dcterms:modified xsi:type="dcterms:W3CDTF">2022-10-17T06:58:00Z</dcterms:modified>
</cp:coreProperties>
</file>