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4A9B7" w14:textId="77777777" w:rsidR="00AF5F14" w:rsidRPr="002F29CE" w:rsidRDefault="00AF5F14" w:rsidP="00A43F96">
      <w:pPr>
        <w:tabs>
          <w:tab w:val="left" w:pos="0"/>
        </w:tabs>
        <w:rPr>
          <w:rFonts w:asciiTheme="minorBidi" w:hAnsiTheme="minorBidi" w:cstheme="minorBidi"/>
          <w:sz w:val="21"/>
          <w:szCs w:val="21"/>
        </w:rPr>
      </w:pPr>
    </w:p>
    <w:p w14:paraId="5E2FB50F" w14:textId="77777777" w:rsidR="00A7789E" w:rsidRPr="002F29CE" w:rsidRDefault="00A7789E" w:rsidP="00A43F96">
      <w:pPr>
        <w:tabs>
          <w:tab w:val="left" w:pos="0"/>
        </w:tabs>
        <w:rPr>
          <w:rFonts w:asciiTheme="minorBidi" w:hAnsiTheme="minorBidi" w:cstheme="minorBidi"/>
          <w:sz w:val="21"/>
          <w:szCs w:val="21"/>
        </w:rPr>
      </w:pPr>
    </w:p>
    <w:p w14:paraId="6741E9A5" w14:textId="77777777" w:rsidR="00EE487A" w:rsidRPr="002F29CE" w:rsidRDefault="00EE487A" w:rsidP="00AF5F14">
      <w:pPr>
        <w:tabs>
          <w:tab w:val="left" w:pos="0"/>
        </w:tabs>
        <w:rPr>
          <w:rFonts w:asciiTheme="minorBidi" w:hAnsiTheme="minorBidi" w:cstheme="minorBidi"/>
          <w:sz w:val="21"/>
          <w:szCs w:val="21"/>
        </w:rPr>
      </w:pPr>
    </w:p>
    <w:p w14:paraId="66AD600A" w14:textId="468E8DAE" w:rsidR="00945534" w:rsidRDefault="00945534" w:rsidP="002F29CE">
      <w:pPr>
        <w:rPr>
          <w:rFonts w:asciiTheme="minorBidi" w:hAnsiTheme="minorBidi" w:cstheme="minorBidi"/>
          <w:b/>
          <w:sz w:val="30"/>
          <w:szCs w:val="30"/>
        </w:rPr>
      </w:pPr>
    </w:p>
    <w:p w14:paraId="65DE2F30" w14:textId="77777777" w:rsidR="00D8210F" w:rsidRPr="00BD4FF9" w:rsidRDefault="00D8210F" w:rsidP="002F29CE">
      <w:pPr>
        <w:rPr>
          <w:rFonts w:asciiTheme="minorBidi" w:hAnsiTheme="minorBidi" w:cstheme="minorBidi"/>
          <w:b/>
          <w:sz w:val="30"/>
          <w:szCs w:val="30"/>
        </w:rPr>
      </w:pPr>
    </w:p>
    <w:p w14:paraId="244A5E90" w14:textId="77777777" w:rsidR="00821C7B" w:rsidRPr="00B52779" w:rsidRDefault="00821C7B" w:rsidP="002F29CE">
      <w:pPr>
        <w:rPr>
          <w:rFonts w:asciiTheme="minorBidi" w:hAnsiTheme="minorBidi" w:cstheme="minorBidi"/>
          <w:b/>
          <w:sz w:val="24"/>
          <w:szCs w:val="24"/>
        </w:rPr>
      </w:pPr>
    </w:p>
    <w:p w14:paraId="541A889D" w14:textId="77777777" w:rsidR="00945534" w:rsidRPr="00BD4FF9" w:rsidRDefault="00945534" w:rsidP="002F29CE">
      <w:pPr>
        <w:rPr>
          <w:rFonts w:asciiTheme="minorBidi" w:hAnsiTheme="minorBidi" w:cstheme="minorBidi"/>
          <w:b/>
          <w:sz w:val="22"/>
          <w:szCs w:val="22"/>
        </w:rPr>
      </w:pPr>
      <w:r w:rsidRPr="00BD4FF9">
        <w:rPr>
          <w:rFonts w:asciiTheme="minorBidi" w:hAnsiTheme="minorBidi" w:cstheme="minorBidi"/>
          <w:b/>
          <w:sz w:val="22"/>
          <w:szCs w:val="22"/>
        </w:rPr>
        <w:t>Medienmitteilung</w:t>
      </w:r>
      <w:r w:rsidR="003B3B99" w:rsidRPr="00BD4FF9">
        <w:rPr>
          <w:rFonts w:asciiTheme="minorBidi" w:hAnsiTheme="minorBidi" w:cstheme="minorBidi"/>
          <w:b/>
          <w:sz w:val="22"/>
          <w:szCs w:val="22"/>
        </w:rPr>
        <w:t xml:space="preserve"> – </w:t>
      </w:r>
      <w:r w:rsidR="001E142A" w:rsidRPr="00BD4FF9">
        <w:rPr>
          <w:rFonts w:asciiTheme="minorBidi" w:hAnsiTheme="minorBidi" w:cstheme="minorBidi"/>
          <w:b/>
          <w:sz w:val="22"/>
          <w:szCs w:val="22"/>
        </w:rPr>
        <w:t>n</w:t>
      </w:r>
      <w:r w:rsidRPr="00BD4FF9">
        <w:rPr>
          <w:rFonts w:asciiTheme="minorBidi" w:hAnsiTheme="minorBidi" w:cstheme="minorBidi"/>
          <w:b/>
          <w:sz w:val="22"/>
          <w:szCs w:val="22"/>
        </w:rPr>
        <w:t>ationale Auszeichnung</w:t>
      </w:r>
    </w:p>
    <w:p w14:paraId="18F7C1C2" w14:textId="77777777" w:rsidR="002F29CE" w:rsidRPr="00B52779" w:rsidRDefault="002F29CE" w:rsidP="002F29CE">
      <w:pPr>
        <w:rPr>
          <w:rFonts w:asciiTheme="minorBidi" w:hAnsiTheme="minorBidi" w:cstheme="minorBidi"/>
          <w:b/>
          <w:sz w:val="24"/>
          <w:szCs w:val="24"/>
        </w:rPr>
      </w:pPr>
    </w:p>
    <w:p w14:paraId="73D0F754" w14:textId="17C5429F" w:rsidR="00821C7B" w:rsidRDefault="00821C7B" w:rsidP="002F29CE">
      <w:pPr>
        <w:rPr>
          <w:rFonts w:asciiTheme="minorBidi" w:hAnsiTheme="minorBidi" w:cstheme="minorBidi"/>
          <w:b/>
          <w:sz w:val="24"/>
          <w:szCs w:val="24"/>
        </w:rPr>
      </w:pPr>
    </w:p>
    <w:p w14:paraId="32AD5923" w14:textId="07D5206D" w:rsidR="00945534" w:rsidRDefault="00752C51" w:rsidP="002F29CE">
      <w:pPr>
        <w:tabs>
          <w:tab w:val="left" w:pos="3948"/>
        </w:tabs>
        <w:outlineLvl w:val="0"/>
        <w:rPr>
          <w:rFonts w:asciiTheme="minorBidi" w:hAnsiTheme="minorBidi" w:cstheme="minorBidi"/>
          <w:b/>
          <w:sz w:val="30"/>
          <w:szCs w:val="30"/>
        </w:rPr>
      </w:pPr>
      <w:r w:rsidRPr="00BD4FF9">
        <w:rPr>
          <w:rFonts w:asciiTheme="minorBidi" w:hAnsiTheme="minorBidi" w:cstheme="minorBidi"/>
          <w:b/>
          <w:sz w:val="30"/>
          <w:szCs w:val="30"/>
        </w:rPr>
        <w:br/>
      </w:r>
      <w:r w:rsidR="009628EB">
        <w:rPr>
          <w:rFonts w:asciiTheme="minorBidi" w:hAnsiTheme="minorBidi" w:cstheme="minorBidi"/>
          <w:b/>
          <w:sz w:val="30"/>
          <w:szCs w:val="30"/>
        </w:rPr>
        <w:t>D</w:t>
      </w:r>
      <w:r w:rsidRPr="00483419">
        <w:rPr>
          <w:rFonts w:asciiTheme="minorBidi" w:hAnsiTheme="minorBidi" w:cstheme="minorBidi"/>
          <w:b/>
          <w:sz w:val="30"/>
          <w:szCs w:val="30"/>
        </w:rPr>
        <w:t xml:space="preserve">ie </w:t>
      </w:r>
      <w:r w:rsidR="009628EB">
        <w:rPr>
          <w:rFonts w:asciiTheme="minorBidi" w:hAnsiTheme="minorBidi" w:cstheme="minorBidi"/>
          <w:b/>
          <w:sz w:val="30"/>
          <w:szCs w:val="30"/>
        </w:rPr>
        <w:t>e</w:t>
      </w:r>
      <w:r w:rsidR="00483419" w:rsidRPr="00483419">
        <w:rPr>
          <w:rFonts w:asciiTheme="minorBidi" w:hAnsiTheme="minorBidi" w:cstheme="minorBidi"/>
          <w:b/>
          <w:sz w:val="30"/>
          <w:szCs w:val="30"/>
        </w:rPr>
        <w:t>igenbrötler Backwerke GmbH in Wauwil (LU)</w:t>
      </w:r>
    </w:p>
    <w:p w14:paraId="2350D4C2" w14:textId="0C728EBD" w:rsidR="009628EB" w:rsidRDefault="009628EB" w:rsidP="002F29CE">
      <w:pPr>
        <w:tabs>
          <w:tab w:val="left" w:pos="3948"/>
        </w:tabs>
        <w:outlineLvl w:val="0"/>
        <w:rPr>
          <w:rFonts w:asciiTheme="minorBidi" w:hAnsiTheme="minorBidi" w:cstheme="minorBidi"/>
          <w:b/>
          <w:sz w:val="30"/>
          <w:szCs w:val="30"/>
        </w:rPr>
      </w:pPr>
      <w:r>
        <w:rPr>
          <w:rFonts w:asciiTheme="minorBidi" w:hAnsiTheme="minorBidi" w:cstheme="minorBidi"/>
          <w:b/>
          <w:sz w:val="30"/>
          <w:szCs w:val="30"/>
        </w:rPr>
        <w:t xml:space="preserve">gewinnt die </w:t>
      </w:r>
      <w:r w:rsidRPr="00BD4FF9">
        <w:rPr>
          <w:rFonts w:asciiTheme="minorBidi" w:hAnsiTheme="minorBidi" w:cstheme="minorBidi"/>
          <w:b/>
          <w:sz w:val="30"/>
          <w:szCs w:val="30"/>
        </w:rPr>
        <w:t>«Bäckerkrone 20</w:t>
      </w:r>
      <w:r>
        <w:rPr>
          <w:rFonts w:asciiTheme="minorBidi" w:hAnsiTheme="minorBidi" w:cstheme="minorBidi"/>
          <w:b/>
          <w:sz w:val="30"/>
          <w:szCs w:val="30"/>
        </w:rPr>
        <w:t>22</w:t>
      </w:r>
      <w:r w:rsidRPr="00BD4FF9">
        <w:rPr>
          <w:rFonts w:asciiTheme="minorBidi" w:hAnsiTheme="minorBidi" w:cstheme="minorBidi"/>
          <w:b/>
          <w:sz w:val="30"/>
          <w:szCs w:val="30"/>
        </w:rPr>
        <w:t xml:space="preserve">» </w:t>
      </w:r>
    </w:p>
    <w:p w14:paraId="6762FBDF" w14:textId="77777777" w:rsidR="00FA4931" w:rsidRDefault="00FA4931" w:rsidP="00FA4931">
      <w:pPr>
        <w:rPr>
          <w:rFonts w:asciiTheme="minorBidi" w:hAnsiTheme="minorBidi" w:cstheme="minorBidi"/>
          <w:b/>
          <w:sz w:val="24"/>
          <w:szCs w:val="24"/>
        </w:rPr>
      </w:pPr>
    </w:p>
    <w:p w14:paraId="61175005" w14:textId="7BCB90D8" w:rsidR="009B315C" w:rsidRPr="00483419" w:rsidRDefault="00A40F7E" w:rsidP="002F29CE">
      <w:pPr>
        <w:tabs>
          <w:tab w:val="left" w:pos="3948"/>
        </w:tabs>
        <w:outlineLvl w:val="0"/>
        <w:rPr>
          <w:rFonts w:asciiTheme="minorBidi" w:hAnsiTheme="minorBidi" w:cstheme="minorBidi"/>
          <w:b/>
          <w:sz w:val="30"/>
          <w:szCs w:val="30"/>
        </w:rPr>
      </w:pPr>
      <w:r>
        <w:rPr>
          <w:rFonts w:asciiTheme="minorBidi" w:hAnsiTheme="minorBidi" w:cstheme="minorBidi"/>
          <w:b/>
          <w:sz w:val="30"/>
          <w:szCs w:val="30"/>
        </w:rPr>
        <w:t>Ehrenplätze</w:t>
      </w:r>
      <w:r w:rsidR="009B315C">
        <w:rPr>
          <w:rFonts w:asciiTheme="minorBidi" w:hAnsiTheme="minorBidi" w:cstheme="minorBidi"/>
          <w:b/>
          <w:sz w:val="30"/>
          <w:szCs w:val="30"/>
        </w:rPr>
        <w:t xml:space="preserve"> </w:t>
      </w:r>
      <w:r w:rsidR="009628EB">
        <w:rPr>
          <w:rFonts w:asciiTheme="minorBidi" w:hAnsiTheme="minorBidi" w:cstheme="minorBidi"/>
          <w:b/>
          <w:sz w:val="30"/>
          <w:szCs w:val="30"/>
        </w:rPr>
        <w:t xml:space="preserve">gehen </w:t>
      </w:r>
      <w:r w:rsidR="009B315C">
        <w:rPr>
          <w:rFonts w:asciiTheme="minorBidi" w:hAnsiTheme="minorBidi" w:cstheme="minorBidi"/>
          <w:b/>
          <w:sz w:val="30"/>
          <w:szCs w:val="30"/>
        </w:rPr>
        <w:t>in die Waadt und nach Bern</w:t>
      </w:r>
    </w:p>
    <w:p w14:paraId="591F6C0C" w14:textId="77777777" w:rsidR="002F29CE" w:rsidRPr="00120A56" w:rsidRDefault="002F29CE" w:rsidP="002F29CE">
      <w:pPr>
        <w:tabs>
          <w:tab w:val="left" w:pos="3948"/>
        </w:tabs>
        <w:outlineLvl w:val="0"/>
        <w:rPr>
          <w:rFonts w:asciiTheme="minorBidi" w:hAnsiTheme="minorBidi" w:cstheme="minorBidi"/>
          <w:b/>
          <w:sz w:val="30"/>
          <w:szCs w:val="30"/>
        </w:rPr>
      </w:pPr>
    </w:p>
    <w:p w14:paraId="2580F7DB" w14:textId="6810889C" w:rsidR="00864136" w:rsidRPr="00120A56" w:rsidRDefault="001C148F" w:rsidP="00D8210F">
      <w:pPr>
        <w:overflowPunct/>
        <w:jc w:val="both"/>
        <w:textAlignment w:val="auto"/>
        <w:rPr>
          <w:rFonts w:asciiTheme="minorBidi" w:hAnsiTheme="minorBidi" w:cstheme="minorBidi"/>
          <w:b/>
          <w:sz w:val="22"/>
          <w:szCs w:val="22"/>
        </w:rPr>
      </w:pPr>
      <w:r w:rsidRPr="00120A56">
        <w:rPr>
          <w:rFonts w:asciiTheme="minorBidi" w:hAnsiTheme="minorBidi" w:cstheme="minorBidi"/>
          <w:b/>
          <w:sz w:val="22"/>
          <w:szCs w:val="22"/>
        </w:rPr>
        <w:t xml:space="preserve">Die diesjährige nationale Branchenauszeichnung </w:t>
      </w:r>
      <w:r w:rsidR="005D3965" w:rsidRPr="00120A56">
        <w:rPr>
          <w:rFonts w:asciiTheme="minorBidi" w:hAnsiTheme="minorBidi" w:cstheme="minorBidi"/>
          <w:b/>
          <w:sz w:val="22"/>
          <w:szCs w:val="22"/>
        </w:rPr>
        <w:t>«</w:t>
      </w:r>
      <w:r w:rsidRPr="00120A56">
        <w:rPr>
          <w:rFonts w:asciiTheme="minorBidi" w:hAnsiTheme="minorBidi" w:cstheme="minorBidi"/>
          <w:b/>
          <w:sz w:val="22"/>
          <w:szCs w:val="22"/>
        </w:rPr>
        <w:t>Bäckerk</w:t>
      </w:r>
      <w:r w:rsidR="006814CF" w:rsidRPr="00120A56">
        <w:rPr>
          <w:rFonts w:asciiTheme="minorBidi" w:hAnsiTheme="minorBidi" w:cstheme="minorBidi"/>
          <w:b/>
          <w:sz w:val="22"/>
          <w:szCs w:val="22"/>
        </w:rPr>
        <w:t>r</w:t>
      </w:r>
      <w:r w:rsidRPr="00120A56">
        <w:rPr>
          <w:rFonts w:asciiTheme="minorBidi" w:hAnsiTheme="minorBidi" w:cstheme="minorBidi"/>
          <w:b/>
          <w:sz w:val="22"/>
          <w:szCs w:val="22"/>
        </w:rPr>
        <w:t>one</w:t>
      </w:r>
      <w:r w:rsidR="005D3965" w:rsidRPr="00120A56">
        <w:rPr>
          <w:rFonts w:asciiTheme="minorBidi" w:hAnsiTheme="minorBidi" w:cstheme="minorBidi"/>
          <w:b/>
          <w:sz w:val="22"/>
          <w:szCs w:val="22"/>
        </w:rPr>
        <w:t>»</w:t>
      </w:r>
      <w:r w:rsidR="00752C51" w:rsidRPr="00120A56">
        <w:rPr>
          <w:rFonts w:asciiTheme="minorBidi" w:hAnsiTheme="minorBidi" w:cstheme="minorBidi"/>
          <w:b/>
          <w:sz w:val="22"/>
          <w:szCs w:val="22"/>
        </w:rPr>
        <w:t xml:space="preserve"> geht an </w:t>
      </w:r>
      <w:r w:rsidR="00E228F0" w:rsidRPr="00120A56">
        <w:rPr>
          <w:rFonts w:asciiTheme="minorBidi" w:hAnsiTheme="minorBidi" w:cstheme="minorBidi"/>
          <w:b/>
          <w:sz w:val="22"/>
          <w:szCs w:val="22"/>
        </w:rPr>
        <w:t>die</w:t>
      </w:r>
      <w:r w:rsidR="00250395" w:rsidRPr="00120A56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="009628EB">
        <w:rPr>
          <w:rFonts w:asciiTheme="minorBidi" w:hAnsiTheme="minorBidi" w:cstheme="minorBidi"/>
          <w:b/>
          <w:sz w:val="22"/>
          <w:szCs w:val="22"/>
        </w:rPr>
        <w:t>e</w:t>
      </w:r>
      <w:r w:rsidR="00483419" w:rsidRPr="00120A56">
        <w:rPr>
          <w:rFonts w:asciiTheme="minorBidi" w:hAnsiTheme="minorBidi" w:cstheme="minorBidi"/>
          <w:b/>
          <w:sz w:val="22"/>
          <w:szCs w:val="22"/>
        </w:rPr>
        <w:t>igenbrötler Backwerke GmbH in Wauwil (LU)</w:t>
      </w:r>
      <w:r w:rsidR="00B67790" w:rsidRPr="00120A56">
        <w:rPr>
          <w:rFonts w:asciiTheme="minorBidi" w:hAnsiTheme="minorBidi" w:cstheme="minorBidi"/>
          <w:b/>
          <w:sz w:val="22"/>
          <w:szCs w:val="22"/>
        </w:rPr>
        <w:t>.</w:t>
      </w:r>
      <w:r w:rsidR="0092545C" w:rsidRPr="00120A56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="00483419" w:rsidRPr="00120A56">
        <w:rPr>
          <w:rFonts w:asciiTheme="minorBidi" w:hAnsiTheme="minorBidi" w:cstheme="minorBidi"/>
          <w:b/>
          <w:sz w:val="22"/>
          <w:szCs w:val="22"/>
        </w:rPr>
        <w:t xml:space="preserve">Der «Eigenbrötler», Daniel Amrein, ist – im positiven Sinn – ein Freak und ein </w:t>
      </w:r>
      <w:r w:rsidR="00FA4931">
        <w:rPr>
          <w:rFonts w:asciiTheme="minorBidi" w:hAnsiTheme="minorBidi" w:cstheme="minorBidi"/>
          <w:b/>
          <w:sz w:val="22"/>
          <w:szCs w:val="22"/>
        </w:rPr>
        <w:t>innovatives, authentisches</w:t>
      </w:r>
      <w:r w:rsidR="00FA4931" w:rsidRPr="00120A56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="00483419" w:rsidRPr="00120A56">
        <w:rPr>
          <w:rFonts w:asciiTheme="minorBidi" w:hAnsiTheme="minorBidi" w:cstheme="minorBidi"/>
          <w:b/>
          <w:sz w:val="22"/>
          <w:szCs w:val="22"/>
        </w:rPr>
        <w:t>Aushängeschild der Bäckerei-Confiserie-Branche.</w:t>
      </w:r>
      <w:r w:rsidR="00B67790" w:rsidRPr="00120A56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="00957532" w:rsidRPr="00120A56">
        <w:rPr>
          <w:rFonts w:asciiTheme="minorBidi" w:hAnsiTheme="minorBidi" w:cstheme="minorBidi"/>
          <w:b/>
          <w:sz w:val="22"/>
          <w:szCs w:val="22"/>
        </w:rPr>
        <w:t xml:space="preserve">Die Ehrenplätze belegen die </w:t>
      </w:r>
      <w:r w:rsidR="00120A56" w:rsidRPr="00120A56">
        <w:rPr>
          <w:rFonts w:asciiTheme="minorBidi" w:hAnsiTheme="minorBidi" w:cstheme="minorBidi"/>
          <w:b/>
          <w:bCs/>
          <w:sz w:val="22"/>
          <w:szCs w:val="22"/>
          <w:lang w:val="de-DE"/>
        </w:rPr>
        <w:t>Boulangerie</w:t>
      </w:r>
      <w:r w:rsidR="00E31593">
        <w:rPr>
          <w:rFonts w:asciiTheme="minorBidi" w:hAnsiTheme="minorBidi" w:cstheme="minorBidi"/>
          <w:b/>
          <w:bCs/>
          <w:sz w:val="22"/>
          <w:szCs w:val="22"/>
          <w:lang w:val="de-DE"/>
        </w:rPr>
        <w:t>-p</w:t>
      </w:r>
      <w:r w:rsidR="00120A56" w:rsidRPr="00120A56">
        <w:rPr>
          <w:rFonts w:asciiTheme="minorBidi" w:hAnsiTheme="minorBidi" w:cstheme="minorBidi"/>
          <w:b/>
          <w:bCs/>
          <w:sz w:val="22"/>
          <w:szCs w:val="22"/>
          <w:lang w:val="de-DE"/>
        </w:rPr>
        <w:t>atisserie</w:t>
      </w:r>
      <w:r w:rsidR="00E31593">
        <w:rPr>
          <w:rFonts w:asciiTheme="minorBidi" w:hAnsiTheme="minorBidi" w:cstheme="minorBidi"/>
          <w:b/>
          <w:bCs/>
          <w:sz w:val="22"/>
          <w:szCs w:val="22"/>
          <w:lang w:val="de-DE"/>
        </w:rPr>
        <w:t>-c</w:t>
      </w:r>
      <w:r w:rsidR="00120A56" w:rsidRPr="00120A56">
        <w:rPr>
          <w:rFonts w:asciiTheme="minorBidi" w:hAnsiTheme="minorBidi" w:cstheme="minorBidi"/>
          <w:b/>
          <w:bCs/>
          <w:sz w:val="22"/>
          <w:szCs w:val="22"/>
          <w:lang w:val="de-DE"/>
        </w:rPr>
        <w:t>onfiserie</w:t>
      </w:r>
      <w:r w:rsidR="00E31593">
        <w:rPr>
          <w:rFonts w:asciiTheme="minorBidi" w:hAnsiTheme="minorBidi" w:cstheme="minorBidi"/>
          <w:b/>
          <w:bCs/>
          <w:sz w:val="22"/>
          <w:szCs w:val="22"/>
          <w:lang w:val="de-DE"/>
        </w:rPr>
        <w:t xml:space="preserve"> P. Clément</w:t>
      </w:r>
      <w:r w:rsidR="00120A56" w:rsidRPr="00120A56">
        <w:rPr>
          <w:rFonts w:asciiTheme="minorBidi" w:hAnsiTheme="minorBidi" w:cstheme="minorBidi"/>
          <w:b/>
          <w:bCs/>
          <w:sz w:val="22"/>
          <w:szCs w:val="22"/>
          <w:lang w:val="de-DE"/>
        </w:rPr>
        <w:t xml:space="preserve">, </w:t>
      </w:r>
      <w:r w:rsidR="00120A56" w:rsidRPr="00120A56">
        <w:rPr>
          <w:rFonts w:asciiTheme="minorBidi" w:hAnsiTheme="minorBidi" w:cstheme="minorBidi"/>
          <w:b/>
          <w:sz w:val="22"/>
          <w:szCs w:val="22"/>
          <w:lang w:val="de-DE"/>
        </w:rPr>
        <w:t>Daillens (VD)</w:t>
      </w:r>
      <w:r w:rsidR="00120A56">
        <w:rPr>
          <w:rFonts w:asciiTheme="minorBidi" w:hAnsiTheme="minorBidi" w:cstheme="minorBidi"/>
          <w:b/>
          <w:sz w:val="22"/>
          <w:szCs w:val="22"/>
          <w:lang w:val="de-DE"/>
        </w:rPr>
        <w:t>,</w:t>
      </w:r>
      <w:r w:rsidR="00120A56" w:rsidRPr="00120A56">
        <w:rPr>
          <w:rFonts w:asciiTheme="minorBidi" w:hAnsiTheme="minorBidi" w:cstheme="minorBidi"/>
          <w:b/>
          <w:sz w:val="22"/>
          <w:szCs w:val="22"/>
        </w:rPr>
        <w:t xml:space="preserve"> und die </w:t>
      </w:r>
      <w:r w:rsidR="00120A56" w:rsidRPr="00120A56">
        <w:rPr>
          <w:rFonts w:asciiTheme="minorBidi" w:hAnsiTheme="minorBidi" w:cstheme="minorBidi"/>
          <w:b/>
          <w:bCs/>
          <w:sz w:val="22"/>
          <w:szCs w:val="22"/>
          <w:lang w:val="de-DE"/>
        </w:rPr>
        <w:t xml:space="preserve">Jovi’s glutenfreie Bäckerei, </w:t>
      </w:r>
      <w:r w:rsidR="00120A56" w:rsidRPr="00120A56">
        <w:rPr>
          <w:rFonts w:asciiTheme="minorBidi" w:hAnsiTheme="minorBidi" w:cstheme="minorBidi"/>
          <w:b/>
          <w:sz w:val="22"/>
          <w:szCs w:val="22"/>
          <w:lang w:val="de-DE"/>
        </w:rPr>
        <w:t>Bern.</w:t>
      </w:r>
    </w:p>
    <w:p w14:paraId="5FB14AD3" w14:textId="77777777" w:rsidR="00821C7B" w:rsidRPr="00B70EFA" w:rsidRDefault="00821C7B" w:rsidP="002F29CE">
      <w:pPr>
        <w:jc w:val="both"/>
        <w:outlineLvl w:val="0"/>
        <w:rPr>
          <w:rFonts w:asciiTheme="minorBidi" w:hAnsiTheme="minorBidi" w:cstheme="minorBidi"/>
          <w:b/>
          <w:sz w:val="21"/>
          <w:szCs w:val="21"/>
        </w:rPr>
      </w:pPr>
    </w:p>
    <w:p w14:paraId="2F905852" w14:textId="64B077C8" w:rsidR="004A0159" w:rsidRPr="00B70EFA" w:rsidRDefault="00AD1F55" w:rsidP="007D7FB5">
      <w:pPr>
        <w:jc w:val="both"/>
        <w:outlineLvl w:val="0"/>
        <w:rPr>
          <w:rFonts w:asciiTheme="minorBidi" w:hAnsiTheme="minorBidi" w:cstheme="minorBidi"/>
          <w:sz w:val="21"/>
          <w:szCs w:val="21"/>
        </w:rPr>
      </w:pPr>
      <w:r w:rsidRPr="00B70EFA">
        <w:rPr>
          <w:rFonts w:asciiTheme="minorBidi" w:hAnsiTheme="minorBidi" w:cstheme="minorBidi"/>
          <w:sz w:val="21"/>
          <w:szCs w:val="21"/>
        </w:rPr>
        <w:t xml:space="preserve">Ideenreichtum, Professionalität, Begabung und ausserordentliches Engagement – dafür steht die mit CHF </w:t>
      </w:r>
      <w:r w:rsidR="00957532">
        <w:rPr>
          <w:rFonts w:asciiTheme="minorBidi" w:hAnsiTheme="minorBidi" w:cstheme="minorBidi"/>
          <w:sz w:val="21"/>
          <w:szCs w:val="21"/>
        </w:rPr>
        <w:t>15</w:t>
      </w:r>
      <w:r w:rsidRPr="00B70EFA">
        <w:rPr>
          <w:rFonts w:asciiTheme="minorBidi" w:hAnsiTheme="minorBidi" w:cstheme="minorBidi"/>
          <w:sz w:val="21"/>
          <w:szCs w:val="21"/>
        </w:rPr>
        <w:t xml:space="preserve">‘000.– dotierte «Bäckerkrone». Der Schweizerische Bäcker-Confiseurmeister-Verband (SBC) und der Schweizerische Hefeverband (SHV) verliehen den </w:t>
      </w:r>
      <w:r w:rsidR="00FC4B55" w:rsidRPr="00B70EFA">
        <w:rPr>
          <w:rFonts w:asciiTheme="minorBidi" w:hAnsiTheme="minorBidi" w:cstheme="minorBidi"/>
          <w:sz w:val="21"/>
          <w:szCs w:val="21"/>
        </w:rPr>
        <w:t>vom SHV gestifteten</w:t>
      </w:r>
      <w:r w:rsidRPr="00B70EFA">
        <w:rPr>
          <w:rFonts w:asciiTheme="minorBidi" w:hAnsiTheme="minorBidi" w:cstheme="minorBidi"/>
          <w:sz w:val="21"/>
          <w:szCs w:val="21"/>
        </w:rPr>
        <w:t xml:space="preserve"> Preis </w:t>
      </w:r>
      <w:r w:rsidR="007D7FB5" w:rsidRPr="00B70EFA">
        <w:rPr>
          <w:rFonts w:asciiTheme="minorBidi" w:hAnsiTheme="minorBidi" w:cstheme="minorBidi"/>
          <w:sz w:val="21"/>
          <w:szCs w:val="21"/>
        </w:rPr>
        <w:t xml:space="preserve">am </w:t>
      </w:r>
      <w:r w:rsidR="00957532">
        <w:rPr>
          <w:rFonts w:asciiTheme="minorBidi" w:hAnsiTheme="minorBidi" w:cstheme="minorBidi"/>
          <w:sz w:val="21"/>
          <w:szCs w:val="21"/>
        </w:rPr>
        <w:t>13</w:t>
      </w:r>
      <w:r w:rsidRPr="00B70EFA">
        <w:rPr>
          <w:rFonts w:asciiTheme="minorBidi" w:hAnsiTheme="minorBidi" w:cstheme="minorBidi"/>
          <w:sz w:val="21"/>
          <w:szCs w:val="21"/>
        </w:rPr>
        <w:t>. Juni 20</w:t>
      </w:r>
      <w:r w:rsidR="00957532">
        <w:rPr>
          <w:rFonts w:asciiTheme="minorBidi" w:hAnsiTheme="minorBidi" w:cstheme="minorBidi"/>
          <w:sz w:val="21"/>
          <w:szCs w:val="21"/>
        </w:rPr>
        <w:t>22</w:t>
      </w:r>
      <w:r w:rsidR="00947394" w:rsidRPr="00947394">
        <w:t xml:space="preserve"> </w:t>
      </w:r>
      <w:r w:rsidR="00947394" w:rsidRPr="00947394">
        <w:rPr>
          <w:rFonts w:asciiTheme="minorBidi" w:hAnsiTheme="minorBidi" w:cstheme="minorBidi"/>
          <w:sz w:val="21"/>
          <w:szCs w:val="21"/>
        </w:rPr>
        <w:t xml:space="preserve">bereits zum </w:t>
      </w:r>
      <w:r w:rsidR="00957532">
        <w:rPr>
          <w:rFonts w:asciiTheme="minorBidi" w:hAnsiTheme="minorBidi" w:cstheme="minorBidi"/>
          <w:sz w:val="21"/>
          <w:szCs w:val="21"/>
        </w:rPr>
        <w:t>zehnten</w:t>
      </w:r>
      <w:r w:rsidR="00947394" w:rsidRPr="00947394">
        <w:rPr>
          <w:rFonts w:asciiTheme="minorBidi" w:hAnsiTheme="minorBidi" w:cstheme="minorBidi"/>
          <w:sz w:val="21"/>
          <w:szCs w:val="21"/>
        </w:rPr>
        <w:t xml:space="preserve"> Mal</w:t>
      </w:r>
      <w:r w:rsidRPr="00B70EFA">
        <w:rPr>
          <w:rFonts w:asciiTheme="minorBidi" w:hAnsiTheme="minorBidi" w:cstheme="minorBidi"/>
          <w:sz w:val="21"/>
          <w:szCs w:val="21"/>
        </w:rPr>
        <w:t>.</w:t>
      </w:r>
      <w:r w:rsidR="00FC4B55" w:rsidRPr="00B70EFA">
        <w:rPr>
          <w:rFonts w:asciiTheme="minorBidi" w:hAnsiTheme="minorBidi" w:cstheme="minorBidi"/>
          <w:sz w:val="21"/>
          <w:szCs w:val="21"/>
        </w:rPr>
        <w:t xml:space="preserve"> </w:t>
      </w:r>
      <w:r w:rsidR="00C07484">
        <w:rPr>
          <w:rFonts w:asciiTheme="minorBidi" w:hAnsiTheme="minorBidi" w:cstheme="minorBidi"/>
          <w:sz w:val="21"/>
          <w:szCs w:val="21"/>
        </w:rPr>
        <w:t xml:space="preserve">Ausgezeichnet werden </w:t>
      </w:r>
      <w:r w:rsidR="00957532">
        <w:rPr>
          <w:rFonts w:asciiTheme="minorBidi" w:hAnsiTheme="minorBidi" w:cstheme="minorBidi"/>
          <w:sz w:val="21"/>
          <w:szCs w:val="21"/>
        </w:rPr>
        <w:t>herausragende</w:t>
      </w:r>
      <w:r w:rsidR="009628EB">
        <w:rPr>
          <w:rFonts w:asciiTheme="minorBidi" w:hAnsiTheme="minorBidi" w:cstheme="minorBidi"/>
          <w:sz w:val="21"/>
          <w:szCs w:val="21"/>
        </w:rPr>
        <w:t>s</w:t>
      </w:r>
      <w:r w:rsidR="00957532">
        <w:rPr>
          <w:rFonts w:asciiTheme="minorBidi" w:hAnsiTheme="minorBidi" w:cstheme="minorBidi"/>
          <w:sz w:val="21"/>
          <w:szCs w:val="21"/>
        </w:rPr>
        <w:t xml:space="preserve"> Denken und Handeln, sei es im </w:t>
      </w:r>
      <w:r w:rsidR="00FC4B55" w:rsidRPr="00B70EFA">
        <w:rPr>
          <w:rFonts w:asciiTheme="minorBidi" w:hAnsiTheme="minorBidi" w:cstheme="minorBidi"/>
          <w:sz w:val="21"/>
          <w:szCs w:val="21"/>
        </w:rPr>
        <w:t>soziale</w:t>
      </w:r>
      <w:r w:rsidR="00957532">
        <w:rPr>
          <w:rFonts w:asciiTheme="minorBidi" w:hAnsiTheme="minorBidi" w:cstheme="minorBidi"/>
          <w:sz w:val="21"/>
          <w:szCs w:val="21"/>
        </w:rPr>
        <w:t>n</w:t>
      </w:r>
      <w:r w:rsidR="00FC4B55" w:rsidRPr="00B70EFA">
        <w:rPr>
          <w:rFonts w:asciiTheme="minorBidi" w:hAnsiTheme="minorBidi" w:cstheme="minorBidi"/>
          <w:sz w:val="21"/>
          <w:szCs w:val="21"/>
        </w:rPr>
        <w:t>, wirtschaftliche</w:t>
      </w:r>
      <w:r w:rsidR="00957532">
        <w:rPr>
          <w:rFonts w:asciiTheme="minorBidi" w:hAnsiTheme="minorBidi" w:cstheme="minorBidi"/>
          <w:sz w:val="21"/>
          <w:szCs w:val="21"/>
        </w:rPr>
        <w:t>n</w:t>
      </w:r>
      <w:r w:rsidR="00FC4B55" w:rsidRPr="00B70EFA">
        <w:rPr>
          <w:rFonts w:asciiTheme="minorBidi" w:hAnsiTheme="minorBidi" w:cstheme="minorBidi"/>
          <w:sz w:val="21"/>
          <w:szCs w:val="21"/>
        </w:rPr>
        <w:t>, fachlich</w:t>
      </w:r>
      <w:r w:rsidR="00957532">
        <w:rPr>
          <w:rFonts w:asciiTheme="minorBidi" w:hAnsiTheme="minorBidi" w:cstheme="minorBidi"/>
          <w:sz w:val="21"/>
          <w:szCs w:val="21"/>
        </w:rPr>
        <w:t xml:space="preserve">en oder </w:t>
      </w:r>
      <w:r w:rsidR="00FC4B55" w:rsidRPr="00B70EFA">
        <w:rPr>
          <w:rFonts w:asciiTheme="minorBidi" w:hAnsiTheme="minorBidi" w:cstheme="minorBidi"/>
          <w:sz w:val="21"/>
          <w:szCs w:val="21"/>
        </w:rPr>
        <w:t>ökologische</w:t>
      </w:r>
      <w:r w:rsidR="00957532">
        <w:rPr>
          <w:rFonts w:asciiTheme="minorBidi" w:hAnsiTheme="minorBidi" w:cstheme="minorBidi"/>
          <w:sz w:val="21"/>
          <w:szCs w:val="21"/>
        </w:rPr>
        <w:t xml:space="preserve">n Bereich. </w:t>
      </w:r>
    </w:p>
    <w:p w14:paraId="4F990932" w14:textId="77777777" w:rsidR="003330BA" w:rsidRPr="00E91DF5" w:rsidRDefault="003330BA" w:rsidP="002F29CE">
      <w:pPr>
        <w:jc w:val="both"/>
        <w:outlineLvl w:val="0"/>
        <w:rPr>
          <w:rFonts w:asciiTheme="minorBidi" w:hAnsiTheme="minorBidi" w:cstheme="minorBidi"/>
          <w:sz w:val="21"/>
          <w:szCs w:val="21"/>
        </w:rPr>
      </w:pPr>
    </w:p>
    <w:p w14:paraId="3ECB711A" w14:textId="00AAF4CE" w:rsidR="00957532" w:rsidRPr="00E91DF5" w:rsidRDefault="00120A56" w:rsidP="00922CC3">
      <w:pPr>
        <w:jc w:val="both"/>
        <w:outlineLvl w:val="0"/>
        <w:rPr>
          <w:rFonts w:asciiTheme="minorBidi" w:hAnsiTheme="minorBidi" w:cstheme="minorBidi"/>
          <w:b/>
          <w:bCs/>
          <w:sz w:val="21"/>
          <w:szCs w:val="21"/>
        </w:rPr>
      </w:pPr>
      <w:r w:rsidRPr="00E91DF5">
        <w:rPr>
          <w:rFonts w:asciiTheme="minorBidi" w:hAnsiTheme="minorBidi" w:cstheme="minorBidi"/>
          <w:b/>
          <w:bCs/>
          <w:sz w:val="21"/>
          <w:szCs w:val="21"/>
        </w:rPr>
        <w:t xml:space="preserve">Ein </w:t>
      </w:r>
      <w:r w:rsidR="00FA4931">
        <w:rPr>
          <w:rFonts w:asciiTheme="minorBidi" w:hAnsiTheme="minorBidi" w:cstheme="minorBidi"/>
          <w:b/>
          <w:bCs/>
          <w:sz w:val="21"/>
          <w:szCs w:val="21"/>
        </w:rPr>
        <w:t>innovatives, authentisches</w:t>
      </w:r>
      <w:r w:rsidR="00FA4931" w:rsidRPr="00E91DF5">
        <w:rPr>
          <w:rFonts w:asciiTheme="minorBidi" w:hAnsiTheme="minorBidi" w:cstheme="minorBidi"/>
          <w:b/>
          <w:bCs/>
          <w:sz w:val="21"/>
          <w:szCs w:val="21"/>
        </w:rPr>
        <w:t xml:space="preserve"> </w:t>
      </w:r>
      <w:r w:rsidRPr="00E91DF5">
        <w:rPr>
          <w:rFonts w:asciiTheme="minorBidi" w:hAnsiTheme="minorBidi" w:cstheme="minorBidi"/>
          <w:b/>
          <w:bCs/>
          <w:sz w:val="21"/>
          <w:szCs w:val="21"/>
        </w:rPr>
        <w:t>Aushängeschild der Bäckerei-Confiserie-Branche</w:t>
      </w:r>
    </w:p>
    <w:p w14:paraId="0530ED32" w14:textId="1E3D3E6A" w:rsidR="00120A56" w:rsidRPr="00E91DF5" w:rsidRDefault="00120A56" w:rsidP="00120A56">
      <w:pPr>
        <w:jc w:val="both"/>
        <w:outlineLvl w:val="0"/>
        <w:rPr>
          <w:rFonts w:asciiTheme="minorBidi" w:hAnsiTheme="minorBidi" w:cstheme="minorBidi"/>
          <w:sz w:val="21"/>
          <w:szCs w:val="21"/>
        </w:rPr>
      </w:pPr>
      <w:r w:rsidRPr="00E91DF5">
        <w:rPr>
          <w:rFonts w:asciiTheme="minorBidi" w:hAnsiTheme="minorBidi" w:cstheme="minorBidi"/>
          <w:sz w:val="21"/>
          <w:szCs w:val="21"/>
        </w:rPr>
        <w:t xml:space="preserve">Der «Eigenbrötler», Daniel Amrein, führt </w:t>
      </w:r>
      <w:r w:rsidR="008E0830">
        <w:rPr>
          <w:rFonts w:asciiTheme="minorBidi" w:hAnsiTheme="minorBidi" w:cstheme="minorBidi"/>
          <w:sz w:val="21"/>
          <w:szCs w:val="21"/>
        </w:rPr>
        <w:t>einen unkonventionellen</w:t>
      </w:r>
      <w:r w:rsidRPr="00E91DF5">
        <w:rPr>
          <w:rFonts w:asciiTheme="minorBidi" w:hAnsiTheme="minorBidi" w:cstheme="minorBidi"/>
          <w:sz w:val="21"/>
          <w:szCs w:val="21"/>
        </w:rPr>
        <w:t xml:space="preserve"> Bäckereibetrieb. </w:t>
      </w:r>
      <w:r w:rsidR="00A514E6">
        <w:rPr>
          <w:rFonts w:asciiTheme="minorBidi" w:hAnsiTheme="minorBidi" w:cstheme="minorBidi"/>
          <w:sz w:val="21"/>
          <w:szCs w:val="21"/>
        </w:rPr>
        <w:t xml:space="preserve">Vor </w:t>
      </w:r>
      <w:r w:rsidR="00990EF9">
        <w:rPr>
          <w:rFonts w:asciiTheme="minorBidi" w:hAnsiTheme="minorBidi" w:cstheme="minorBidi"/>
          <w:sz w:val="21"/>
          <w:szCs w:val="21"/>
        </w:rPr>
        <w:t>33</w:t>
      </w:r>
      <w:r w:rsidR="00A514E6">
        <w:rPr>
          <w:rFonts w:asciiTheme="minorBidi" w:hAnsiTheme="minorBidi" w:cstheme="minorBidi"/>
          <w:sz w:val="21"/>
          <w:szCs w:val="21"/>
        </w:rPr>
        <w:t xml:space="preserve"> Jahren hat er </w:t>
      </w:r>
      <w:r w:rsidRPr="00E91DF5">
        <w:rPr>
          <w:rFonts w:asciiTheme="minorBidi" w:hAnsiTheme="minorBidi" w:cstheme="minorBidi"/>
          <w:sz w:val="21"/>
          <w:szCs w:val="21"/>
        </w:rPr>
        <w:t xml:space="preserve">die Dorfbäckerei seines Vaters übernommen und das Konzept komplett auf den Kopf gestellt. </w:t>
      </w:r>
      <w:r w:rsidR="00A514E6">
        <w:rPr>
          <w:rFonts w:asciiTheme="minorBidi" w:hAnsiTheme="minorBidi" w:cstheme="minorBidi"/>
          <w:sz w:val="21"/>
          <w:szCs w:val="21"/>
        </w:rPr>
        <w:t xml:space="preserve">Der </w:t>
      </w:r>
      <w:r w:rsidR="000E64D9">
        <w:rPr>
          <w:rFonts w:asciiTheme="minorBidi" w:hAnsiTheme="minorBidi" w:cstheme="minorBidi"/>
          <w:sz w:val="21"/>
          <w:szCs w:val="21"/>
        </w:rPr>
        <w:t>«</w:t>
      </w:r>
      <w:r w:rsidR="00A514E6">
        <w:rPr>
          <w:rFonts w:asciiTheme="minorBidi" w:hAnsiTheme="minorBidi" w:cstheme="minorBidi"/>
          <w:sz w:val="21"/>
          <w:szCs w:val="21"/>
        </w:rPr>
        <w:t>Bäckerkrone</w:t>
      </w:r>
      <w:r w:rsidR="000E64D9">
        <w:rPr>
          <w:rFonts w:asciiTheme="minorBidi" w:hAnsiTheme="minorBidi" w:cstheme="minorBidi"/>
          <w:sz w:val="21"/>
          <w:szCs w:val="21"/>
        </w:rPr>
        <w:t>»</w:t>
      </w:r>
      <w:r w:rsidR="00A514E6">
        <w:rPr>
          <w:rFonts w:asciiTheme="minorBidi" w:hAnsiTheme="minorBidi" w:cstheme="minorBidi"/>
          <w:sz w:val="21"/>
          <w:szCs w:val="21"/>
        </w:rPr>
        <w:t xml:space="preserve">-Gewinner führt keinen Laden, sondern </w:t>
      </w:r>
      <w:r w:rsidRPr="00E91DF5">
        <w:rPr>
          <w:rFonts w:asciiTheme="minorBidi" w:hAnsiTheme="minorBidi" w:cstheme="minorBidi"/>
          <w:sz w:val="21"/>
          <w:szCs w:val="21"/>
        </w:rPr>
        <w:t xml:space="preserve">verkauft seine Brote und Backwaren direkt </w:t>
      </w:r>
      <w:r w:rsidR="009628EB">
        <w:rPr>
          <w:rFonts w:asciiTheme="minorBidi" w:hAnsiTheme="minorBidi" w:cstheme="minorBidi"/>
          <w:sz w:val="21"/>
          <w:szCs w:val="21"/>
        </w:rPr>
        <w:t>aus</w:t>
      </w:r>
      <w:r w:rsidR="009628EB" w:rsidRPr="00E91DF5">
        <w:rPr>
          <w:rFonts w:asciiTheme="minorBidi" w:hAnsiTheme="minorBidi" w:cstheme="minorBidi"/>
          <w:sz w:val="21"/>
          <w:szCs w:val="21"/>
        </w:rPr>
        <w:t xml:space="preserve"> </w:t>
      </w:r>
      <w:r w:rsidRPr="00E91DF5">
        <w:rPr>
          <w:rFonts w:asciiTheme="minorBidi" w:hAnsiTheme="minorBidi" w:cstheme="minorBidi"/>
          <w:sz w:val="21"/>
          <w:szCs w:val="21"/>
        </w:rPr>
        <w:t xml:space="preserve">seinem Backhaus in Wauwil oder auf dem Markt in Luzern. </w:t>
      </w:r>
      <w:r w:rsidR="00A514E6">
        <w:rPr>
          <w:rFonts w:asciiTheme="minorBidi" w:hAnsiTheme="minorBidi" w:cstheme="minorBidi"/>
          <w:sz w:val="21"/>
          <w:szCs w:val="21"/>
        </w:rPr>
        <w:t xml:space="preserve">Seit der Jahrtausendwende produziert </w:t>
      </w:r>
      <w:r w:rsidRPr="00E91DF5">
        <w:rPr>
          <w:rFonts w:asciiTheme="minorBidi" w:hAnsiTheme="minorBidi" w:cstheme="minorBidi"/>
          <w:sz w:val="21"/>
          <w:szCs w:val="21"/>
        </w:rPr>
        <w:t xml:space="preserve">Daniel Amrein </w:t>
      </w:r>
      <w:r w:rsidR="00A514E6">
        <w:rPr>
          <w:rFonts w:asciiTheme="minorBidi" w:hAnsiTheme="minorBidi" w:cstheme="minorBidi"/>
          <w:sz w:val="21"/>
          <w:szCs w:val="21"/>
        </w:rPr>
        <w:t>mit</w:t>
      </w:r>
      <w:r w:rsidRPr="00E91DF5">
        <w:rPr>
          <w:rFonts w:asciiTheme="minorBidi" w:hAnsiTheme="minorBidi" w:cstheme="minorBidi"/>
          <w:sz w:val="21"/>
          <w:szCs w:val="21"/>
        </w:rPr>
        <w:t xml:space="preserve"> biologische</w:t>
      </w:r>
      <w:r w:rsidR="009628EB">
        <w:rPr>
          <w:rFonts w:asciiTheme="minorBidi" w:hAnsiTheme="minorBidi" w:cstheme="minorBidi"/>
          <w:sz w:val="21"/>
          <w:szCs w:val="21"/>
        </w:rPr>
        <w:t>n</w:t>
      </w:r>
      <w:r w:rsidRPr="00E91DF5">
        <w:rPr>
          <w:rFonts w:asciiTheme="minorBidi" w:hAnsiTheme="minorBidi" w:cstheme="minorBidi"/>
          <w:sz w:val="21"/>
          <w:szCs w:val="21"/>
        </w:rPr>
        <w:t xml:space="preserve"> Zutaten aus der Region</w:t>
      </w:r>
      <w:r w:rsidR="00330989">
        <w:rPr>
          <w:rFonts w:asciiTheme="minorBidi" w:hAnsiTheme="minorBidi" w:cstheme="minorBidi"/>
          <w:sz w:val="21"/>
          <w:szCs w:val="21"/>
        </w:rPr>
        <w:t>. Einige Brotsorten backt er in einem speziellen Holzofen, der jedes Bäckerherz höherschlagen lässt.</w:t>
      </w:r>
      <w:r w:rsidR="007F0230">
        <w:rPr>
          <w:rFonts w:asciiTheme="minorBidi" w:hAnsiTheme="minorBidi" w:cstheme="minorBidi"/>
          <w:sz w:val="21"/>
          <w:szCs w:val="21"/>
        </w:rPr>
        <w:t xml:space="preserve"> </w:t>
      </w:r>
    </w:p>
    <w:p w14:paraId="3B6DC12B" w14:textId="6E340EA0" w:rsidR="00957532" w:rsidRPr="00E91DF5" w:rsidRDefault="00120A56" w:rsidP="00120A56">
      <w:pPr>
        <w:jc w:val="both"/>
        <w:outlineLvl w:val="0"/>
        <w:rPr>
          <w:rFonts w:asciiTheme="minorBidi" w:hAnsiTheme="minorBidi" w:cstheme="minorBidi"/>
          <w:sz w:val="21"/>
          <w:szCs w:val="21"/>
        </w:rPr>
      </w:pPr>
      <w:r w:rsidRPr="00E91DF5">
        <w:rPr>
          <w:rFonts w:asciiTheme="minorBidi" w:hAnsiTheme="minorBidi" w:cstheme="minorBidi"/>
          <w:sz w:val="21"/>
          <w:szCs w:val="21"/>
        </w:rPr>
        <w:t xml:space="preserve">Mittlerweile beziehen auch Gourmet-Restaurants und Hotels in der ganzen Schweiz das Brot beim «Eigenbrötler». Er ist – im positiven Sinn – ein Freak und ein </w:t>
      </w:r>
      <w:r w:rsidR="000E64D9">
        <w:rPr>
          <w:rFonts w:asciiTheme="minorBidi" w:hAnsiTheme="minorBidi" w:cstheme="minorBidi"/>
          <w:sz w:val="21"/>
          <w:szCs w:val="21"/>
        </w:rPr>
        <w:t xml:space="preserve">innovatives, authentisches </w:t>
      </w:r>
      <w:r w:rsidRPr="00E91DF5">
        <w:rPr>
          <w:rFonts w:asciiTheme="minorBidi" w:hAnsiTheme="minorBidi" w:cstheme="minorBidi"/>
          <w:sz w:val="21"/>
          <w:szCs w:val="21"/>
        </w:rPr>
        <w:t xml:space="preserve">Aushängeschild der Bäckerei-Confiserie-Branche. </w:t>
      </w:r>
      <w:r w:rsidR="00E91DF5">
        <w:rPr>
          <w:rFonts w:asciiTheme="minorBidi" w:hAnsiTheme="minorBidi" w:cstheme="minorBidi"/>
          <w:sz w:val="21"/>
          <w:szCs w:val="21"/>
        </w:rPr>
        <w:t xml:space="preserve">Sein Konzept und </w:t>
      </w:r>
      <w:r w:rsidR="00C12796">
        <w:rPr>
          <w:rFonts w:asciiTheme="minorBidi" w:hAnsiTheme="minorBidi" w:cstheme="minorBidi"/>
          <w:sz w:val="21"/>
          <w:szCs w:val="21"/>
        </w:rPr>
        <w:t xml:space="preserve">seine Passion </w:t>
      </w:r>
      <w:r w:rsidR="00E91DF5">
        <w:rPr>
          <w:rFonts w:asciiTheme="minorBidi" w:hAnsiTheme="minorBidi" w:cstheme="minorBidi"/>
          <w:sz w:val="21"/>
          <w:szCs w:val="21"/>
        </w:rPr>
        <w:t>überzeugen die «Bäckerkrone»-Jury.</w:t>
      </w:r>
    </w:p>
    <w:p w14:paraId="344BA742" w14:textId="77777777" w:rsidR="00957532" w:rsidRPr="00E91DF5" w:rsidRDefault="00957532" w:rsidP="00922CC3">
      <w:pPr>
        <w:jc w:val="both"/>
        <w:outlineLvl w:val="0"/>
        <w:rPr>
          <w:rFonts w:asciiTheme="minorBidi" w:hAnsiTheme="minorBidi" w:cstheme="minorBidi"/>
          <w:sz w:val="21"/>
          <w:szCs w:val="21"/>
        </w:rPr>
      </w:pPr>
    </w:p>
    <w:p w14:paraId="54BF36D1" w14:textId="6141C3E7" w:rsidR="00957532" w:rsidRPr="00E91DF5" w:rsidRDefault="00957532" w:rsidP="00957532">
      <w:pPr>
        <w:spacing w:after="60"/>
        <w:jc w:val="both"/>
        <w:outlineLvl w:val="0"/>
        <w:rPr>
          <w:rFonts w:asciiTheme="minorBidi" w:hAnsiTheme="minorBidi" w:cstheme="minorBidi"/>
          <w:sz w:val="21"/>
          <w:szCs w:val="21"/>
        </w:rPr>
      </w:pPr>
      <w:r w:rsidRPr="00E91DF5">
        <w:rPr>
          <w:rFonts w:asciiTheme="minorBidi" w:hAnsiTheme="minorBidi" w:cstheme="minorBidi"/>
          <w:sz w:val="21"/>
          <w:szCs w:val="21"/>
        </w:rPr>
        <w:t xml:space="preserve">Neben der </w:t>
      </w:r>
      <w:r w:rsidR="009628EB">
        <w:rPr>
          <w:rFonts w:asciiTheme="minorBidi" w:hAnsiTheme="minorBidi" w:cstheme="minorBidi"/>
          <w:sz w:val="21"/>
          <w:szCs w:val="21"/>
        </w:rPr>
        <w:t>e</w:t>
      </w:r>
      <w:r w:rsidR="00120A56" w:rsidRPr="00E91DF5">
        <w:rPr>
          <w:rFonts w:asciiTheme="minorBidi" w:hAnsiTheme="minorBidi" w:cstheme="minorBidi"/>
          <w:sz w:val="21"/>
          <w:szCs w:val="21"/>
        </w:rPr>
        <w:t>igenbrötler Backwerke GmbH</w:t>
      </w:r>
      <w:r w:rsidRPr="00E91DF5">
        <w:rPr>
          <w:rFonts w:asciiTheme="minorBidi" w:hAnsiTheme="minorBidi" w:cstheme="minorBidi"/>
          <w:sz w:val="21"/>
          <w:szCs w:val="21"/>
        </w:rPr>
        <w:t xml:space="preserve"> gehörten die nachfolgenden zwei erfolgreichen Unternehmen zu den Finalisten für die «Bäckerkrone 2022»:</w:t>
      </w:r>
    </w:p>
    <w:p w14:paraId="46A6C44C" w14:textId="42FFDBB5" w:rsidR="00957532" w:rsidRPr="00E91DF5" w:rsidRDefault="00183134" w:rsidP="00A21907">
      <w:pPr>
        <w:pStyle w:val="Listenabsatz"/>
        <w:widowControl w:val="0"/>
        <w:numPr>
          <w:ilvl w:val="0"/>
          <w:numId w:val="7"/>
        </w:numPr>
        <w:tabs>
          <w:tab w:val="left" w:pos="240"/>
        </w:tabs>
        <w:suppressAutoHyphens/>
        <w:spacing w:after="60"/>
        <w:ind w:left="238" w:hanging="238"/>
        <w:contextualSpacing w:val="0"/>
        <w:jc w:val="both"/>
        <w:outlineLvl w:val="0"/>
        <w:rPr>
          <w:rFonts w:asciiTheme="minorBidi" w:hAnsiTheme="minorBidi" w:cstheme="minorBidi"/>
          <w:bCs/>
          <w:sz w:val="21"/>
          <w:szCs w:val="21"/>
          <w:lang w:val="de-DE"/>
        </w:rPr>
      </w:pPr>
      <w:r>
        <w:rPr>
          <w:rFonts w:asciiTheme="minorBidi" w:hAnsiTheme="minorBidi" w:cstheme="minorBidi"/>
          <w:b/>
          <w:bCs/>
          <w:sz w:val="21"/>
          <w:szCs w:val="21"/>
          <w:lang w:val="de-DE"/>
        </w:rPr>
        <w:t>B</w:t>
      </w:r>
      <w:r w:rsidR="00120A56" w:rsidRPr="00E91DF5">
        <w:rPr>
          <w:rFonts w:asciiTheme="minorBidi" w:hAnsiTheme="minorBidi" w:cstheme="minorBidi"/>
          <w:b/>
          <w:bCs/>
          <w:sz w:val="21"/>
          <w:szCs w:val="21"/>
          <w:lang w:val="de-DE"/>
        </w:rPr>
        <w:t>oulangerie</w:t>
      </w:r>
      <w:r w:rsidR="00EA1D08">
        <w:rPr>
          <w:rFonts w:asciiTheme="minorBidi" w:hAnsiTheme="minorBidi" w:cstheme="minorBidi"/>
          <w:b/>
          <w:bCs/>
          <w:sz w:val="21"/>
          <w:szCs w:val="21"/>
          <w:lang w:val="de-DE"/>
        </w:rPr>
        <w:t>-p</w:t>
      </w:r>
      <w:r w:rsidR="00120A56" w:rsidRPr="00E91DF5">
        <w:rPr>
          <w:rFonts w:asciiTheme="minorBidi" w:hAnsiTheme="minorBidi" w:cstheme="minorBidi"/>
          <w:b/>
          <w:bCs/>
          <w:sz w:val="21"/>
          <w:szCs w:val="21"/>
          <w:lang w:val="de-DE"/>
        </w:rPr>
        <w:t>atisserie</w:t>
      </w:r>
      <w:r w:rsidR="00EA1D08">
        <w:rPr>
          <w:rFonts w:asciiTheme="minorBidi" w:hAnsiTheme="minorBidi" w:cstheme="minorBidi"/>
          <w:b/>
          <w:bCs/>
          <w:sz w:val="21"/>
          <w:szCs w:val="21"/>
          <w:lang w:val="de-DE"/>
        </w:rPr>
        <w:t>-c</w:t>
      </w:r>
      <w:r w:rsidR="00120A56" w:rsidRPr="00E91DF5">
        <w:rPr>
          <w:rFonts w:asciiTheme="minorBidi" w:hAnsiTheme="minorBidi" w:cstheme="minorBidi"/>
          <w:b/>
          <w:bCs/>
          <w:sz w:val="21"/>
          <w:szCs w:val="21"/>
          <w:lang w:val="de-DE"/>
        </w:rPr>
        <w:t>onfiserie</w:t>
      </w:r>
      <w:r>
        <w:rPr>
          <w:rFonts w:asciiTheme="minorBidi" w:hAnsiTheme="minorBidi" w:cstheme="minorBidi"/>
          <w:b/>
          <w:bCs/>
          <w:sz w:val="21"/>
          <w:szCs w:val="21"/>
          <w:lang w:val="de-DE"/>
        </w:rPr>
        <w:t xml:space="preserve"> </w:t>
      </w:r>
      <w:r>
        <w:rPr>
          <w:rFonts w:asciiTheme="minorBidi" w:hAnsiTheme="minorBidi" w:cstheme="minorBidi"/>
          <w:b/>
          <w:bCs/>
          <w:sz w:val="21"/>
          <w:szCs w:val="21"/>
        </w:rPr>
        <w:t xml:space="preserve">P. </w:t>
      </w:r>
      <w:r w:rsidRPr="00E91DF5">
        <w:rPr>
          <w:rFonts w:asciiTheme="minorBidi" w:hAnsiTheme="minorBidi" w:cstheme="minorBidi"/>
          <w:b/>
          <w:bCs/>
          <w:sz w:val="21"/>
          <w:szCs w:val="21"/>
          <w:lang w:val="de-DE"/>
        </w:rPr>
        <w:t>Clément</w:t>
      </w:r>
      <w:r w:rsidR="00120A56" w:rsidRPr="00E91DF5">
        <w:rPr>
          <w:rFonts w:asciiTheme="minorBidi" w:hAnsiTheme="minorBidi" w:cstheme="minorBidi"/>
          <w:b/>
          <w:bCs/>
          <w:sz w:val="21"/>
          <w:szCs w:val="21"/>
          <w:lang w:val="de-DE"/>
        </w:rPr>
        <w:t>, Daillens (VD)</w:t>
      </w:r>
      <w:r w:rsidR="00957532" w:rsidRPr="00E91DF5">
        <w:rPr>
          <w:rFonts w:asciiTheme="minorBidi" w:hAnsiTheme="minorBidi" w:cstheme="minorBidi"/>
          <w:b/>
          <w:bCs/>
          <w:sz w:val="21"/>
          <w:szCs w:val="21"/>
          <w:lang w:val="de-DE"/>
        </w:rPr>
        <w:t xml:space="preserve"> </w:t>
      </w:r>
      <w:r w:rsidR="00957532" w:rsidRPr="00E91DF5">
        <w:rPr>
          <w:rFonts w:asciiTheme="minorBidi" w:hAnsiTheme="minorBidi" w:cstheme="minorBidi"/>
          <w:b/>
          <w:bCs/>
          <w:sz w:val="21"/>
          <w:szCs w:val="21"/>
          <w:lang w:val="de-DE"/>
        </w:rPr>
        <w:br/>
      </w:r>
      <w:r w:rsidR="00B32402" w:rsidRPr="00E91DF5">
        <w:rPr>
          <w:rFonts w:asciiTheme="minorBidi" w:hAnsiTheme="minorBidi" w:cstheme="minorBidi"/>
          <w:sz w:val="21"/>
          <w:szCs w:val="21"/>
          <w:lang w:val="de-DE"/>
        </w:rPr>
        <w:t xml:space="preserve">Der Inhaber Pascal Clément ist innovativ und äusserst engagiert, insbesondere in den Dörfern, in denen er Filialen betreibt, </w:t>
      </w:r>
      <w:r w:rsidR="00E91DF5">
        <w:rPr>
          <w:rFonts w:asciiTheme="minorBidi" w:hAnsiTheme="minorBidi" w:cstheme="minorBidi"/>
          <w:sz w:val="21"/>
          <w:szCs w:val="21"/>
          <w:lang w:val="de-DE"/>
        </w:rPr>
        <w:t xml:space="preserve">zudem </w:t>
      </w:r>
      <w:r w:rsidR="00A21907" w:rsidRPr="00E91DF5">
        <w:rPr>
          <w:rFonts w:asciiTheme="minorBidi" w:hAnsiTheme="minorBidi" w:cstheme="minorBidi"/>
          <w:sz w:val="21"/>
          <w:szCs w:val="21"/>
          <w:lang w:val="de-DE"/>
        </w:rPr>
        <w:t xml:space="preserve">ist </w:t>
      </w:r>
      <w:r w:rsidR="00E91DF5">
        <w:rPr>
          <w:rFonts w:asciiTheme="minorBidi" w:hAnsiTheme="minorBidi" w:cstheme="minorBidi"/>
          <w:sz w:val="21"/>
          <w:szCs w:val="21"/>
          <w:lang w:val="de-DE"/>
        </w:rPr>
        <w:t xml:space="preserve">er </w:t>
      </w:r>
      <w:r w:rsidR="00B32402" w:rsidRPr="00E91DF5">
        <w:rPr>
          <w:rFonts w:asciiTheme="minorBidi" w:hAnsiTheme="minorBidi" w:cstheme="minorBidi"/>
          <w:sz w:val="21"/>
          <w:szCs w:val="21"/>
          <w:lang w:val="de-DE"/>
        </w:rPr>
        <w:t xml:space="preserve">auch beim </w:t>
      </w:r>
      <w:r w:rsidR="00330D24">
        <w:rPr>
          <w:rFonts w:asciiTheme="minorBidi" w:hAnsiTheme="minorBidi" w:cstheme="minorBidi"/>
          <w:sz w:val="21"/>
          <w:szCs w:val="21"/>
          <w:lang w:val="de-DE"/>
        </w:rPr>
        <w:t xml:space="preserve">Verband </w:t>
      </w:r>
      <w:r w:rsidR="00B32402" w:rsidRPr="00E91DF5">
        <w:rPr>
          <w:rFonts w:asciiTheme="minorBidi" w:hAnsiTheme="minorBidi" w:cstheme="minorBidi"/>
          <w:sz w:val="21"/>
          <w:szCs w:val="21"/>
          <w:lang w:val="de-DE"/>
        </w:rPr>
        <w:t xml:space="preserve">sehr aktiv. </w:t>
      </w:r>
      <w:r w:rsidR="00A21907" w:rsidRPr="00E91DF5">
        <w:rPr>
          <w:rFonts w:asciiTheme="minorBidi" w:hAnsiTheme="minorBidi" w:cstheme="minorBidi"/>
          <w:sz w:val="21"/>
          <w:szCs w:val="21"/>
          <w:lang w:val="de-DE"/>
        </w:rPr>
        <w:t xml:space="preserve">Der in Daillens geborene Unternehmer ist </w:t>
      </w:r>
      <w:r w:rsidR="00330D24">
        <w:rPr>
          <w:rFonts w:asciiTheme="minorBidi" w:hAnsiTheme="minorBidi" w:cstheme="minorBidi"/>
          <w:sz w:val="21"/>
          <w:szCs w:val="21"/>
          <w:lang w:val="de-DE"/>
        </w:rPr>
        <w:t xml:space="preserve">ein </w:t>
      </w:r>
      <w:r w:rsidR="00A21907" w:rsidRPr="00E91DF5">
        <w:rPr>
          <w:rFonts w:asciiTheme="minorBidi" w:hAnsiTheme="minorBidi" w:cstheme="minorBidi"/>
          <w:sz w:val="21"/>
          <w:szCs w:val="21"/>
          <w:lang w:val="de-DE"/>
        </w:rPr>
        <w:t xml:space="preserve">Fan und Businesspartner des Eishockeyklubs Lausanne Hockey Club. </w:t>
      </w:r>
      <w:r w:rsidR="00B32402" w:rsidRPr="00E91DF5">
        <w:rPr>
          <w:rFonts w:asciiTheme="minorBidi" w:hAnsiTheme="minorBidi" w:cstheme="minorBidi"/>
          <w:sz w:val="21"/>
          <w:szCs w:val="21"/>
          <w:lang w:val="de-DE"/>
        </w:rPr>
        <w:t>Seine Kund</w:t>
      </w:r>
      <w:r w:rsidR="00E44679">
        <w:rPr>
          <w:rFonts w:asciiTheme="minorBidi" w:hAnsiTheme="minorBidi" w:cstheme="minorBidi"/>
          <w:sz w:val="21"/>
          <w:szCs w:val="21"/>
          <w:lang w:val="de-DE"/>
        </w:rPr>
        <w:t xml:space="preserve">innen und Kunden </w:t>
      </w:r>
      <w:r w:rsidR="00B32402" w:rsidRPr="00E91DF5">
        <w:rPr>
          <w:rFonts w:asciiTheme="minorBidi" w:hAnsiTheme="minorBidi" w:cstheme="minorBidi"/>
          <w:sz w:val="21"/>
          <w:szCs w:val="21"/>
          <w:lang w:val="de-DE"/>
        </w:rPr>
        <w:t xml:space="preserve">schätzen seine humorvollen Kreationen, wie zum Beispiel das «Pain Covid» oder das «Parme-Lin» (Sandwich zu Ehren von Bundesrat Guy Parmelin). </w:t>
      </w:r>
    </w:p>
    <w:p w14:paraId="177193AF" w14:textId="19C86074" w:rsidR="00957532" w:rsidRPr="00E91DF5" w:rsidRDefault="00120A56" w:rsidP="00432766">
      <w:pPr>
        <w:pStyle w:val="Listenabsatz"/>
        <w:widowControl w:val="0"/>
        <w:numPr>
          <w:ilvl w:val="0"/>
          <w:numId w:val="7"/>
        </w:numPr>
        <w:tabs>
          <w:tab w:val="left" w:pos="240"/>
        </w:tabs>
        <w:suppressAutoHyphens/>
        <w:spacing w:after="60"/>
        <w:ind w:left="238" w:hanging="238"/>
        <w:contextualSpacing w:val="0"/>
        <w:jc w:val="both"/>
        <w:outlineLvl w:val="0"/>
        <w:rPr>
          <w:rFonts w:asciiTheme="minorBidi" w:hAnsiTheme="minorBidi" w:cstheme="minorBidi"/>
          <w:sz w:val="21"/>
          <w:szCs w:val="21"/>
        </w:rPr>
      </w:pPr>
      <w:r w:rsidRPr="00E91DF5">
        <w:rPr>
          <w:rFonts w:asciiTheme="minorBidi" w:hAnsiTheme="minorBidi" w:cstheme="minorBidi"/>
          <w:b/>
          <w:bCs/>
          <w:sz w:val="21"/>
          <w:szCs w:val="21"/>
          <w:lang w:val="de-DE"/>
        </w:rPr>
        <w:t>Jovi’s glutenfreie Bäckerei, Bern</w:t>
      </w:r>
      <w:r w:rsidR="00957532" w:rsidRPr="00E91DF5">
        <w:rPr>
          <w:rFonts w:asciiTheme="minorBidi" w:hAnsiTheme="minorBidi" w:cstheme="minorBidi"/>
          <w:b/>
          <w:bCs/>
          <w:sz w:val="21"/>
          <w:szCs w:val="21"/>
          <w:lang w:val="de-DE"/>
        </w:rPr>
        <w:br/>
      </w:r>
      <w:r w:rsidR="00A21907" w:rsidRPr="00E91DF5">
        <w:rPr>
          <w:rFonts w:asciiTheme="minorBidi" w:hAnsiTheme="minorBidi" w:cstheme="minorBidi"/>
          <w:sz w:val="21"/>
          <w:szCs w:val="21"/>
          <w:lang w:val="de-DE"/>
        </w:rPr>
        <w:t xml:space="preserve">Die Berner Jungunternehmerin Jovana Beslac, genannt Jovi, ist selbst von Zöliakie betroffen. Sie eröffnete im Januar 2021 ihre glutenfreie Bäckerei-Confiserie in Bern, die überdies eine der ersten glutenfreien Bäckereien in der Schweiz ist. Zum Angebot gehören auch laktose-, nuss- und eifreie sowie vegane Brote und Süssigkeiten. </w:t>
      </w:r>
      <w:r w:rsidR="00203FDA">
        <w:rPr>
          <w:rFonts w:asciiTheme="minorBidi" w:hAnsiTheme="minorBidi" w:cstheme="minorBidi"/>
          <w:sz w:val="21"/>
          <w:szCs w:val="21"/>
          <w:lang w:val="de-DE"/>
        </w:rPr>
        <w:t xml:space="preserve">Zusätzlich zum Verkaufsladen werden die Produkte im Online-Shop vertrieben. </w:t>
      </w:r>
    </w:p>
    <w:p w14:paraId="73F6CBAB" w14:textId="063B1099" w:rsidR="00792854" w:rsidRDefault="00F357C7" w:rsidP="00922CC3">
      <w:pPr>
        <w:jc w:val="both"/>
        <w:outlineLvl w:val="0"/>
        <w:rPr>
          <w:rFonts w:asciiTheme="minorBidi" w:hAnsiTheme="minorBidi" w:cstheme="minorBidi"/>
          <w:sz w:val="22"/>
          <w:szCs w:val="22"/>
        </w:rPr>
      </w:pPr>
      <w:r w:rsidRPr="00B70EFA">
        <w:rPr>
          <w:rFonts w:asciiTheme="minorBidi" w:hAnsiTheme="minorBidi" w:cstheme="minorBidi"/>
          <w:sz w:val="21"/>
          <w:szCs w:val="21"/>
        </w:rPr>
        <w:t xml:space="preserve"> </w:t>
      </w:r>
    </w:p>
    <w:p w14:paraId="5DF05582" w14:textId="77777777" w:rsidR="00792854" w:rsidRPr="002F29CE" w:rsidRDefault="00792854" w:rsidP="00922CC3">
      <w:pPr>
        <w:jc w:val="both"/>
        <w:outlineLvl w:val="0"/>
        <w:rPr>
          <w:rFonts w:asciiTheme="minorBidi" w:hAnsiTheme="minorBidi" w:cstheme="minorBidi"/>
          <w:sz w:val="22"/>
          <w:szCs w:val="22"/>
        </w:rPr>
        <w:sectPr w:rsidR="00792854" w:rsidRPr="002F29CE" w:rsidSect="00E958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700" w:right="1134" w:bottom="454" w:left="1134" w:header="1000" w:footer="454" w:gutter="0"/>
          <w:paperSrc w:first="7" w:other="7"/>
          <w:cols w:space="720"/>
        </w:sectPr>
      </w:pPr>
    </w:p>
    <w:p w14:paraId="680D35C4" w14:textId="77777777" w:rsidR="001C148F" w:rsidRDefault="001C148F" w:rsidP="00921EB4">
      <w:pPr>
        <w:jc w:val="both"/>
        <w:outlineLvl w:val="0"/>
        <w:rPr>
          <w:rFonts w:asciiTheme="minorBidi" w:hAnsiTheme="minorBidi" w:cstheme="minorBidi"/>
          <w:sz w:val="22"/>
          <w:szCs w:val="22"/>
        </w:rPr>
      </w:pPr>
    </w:p>
    <w:p w14:paraId="5967848E" w14:textId="77777777" w:rsidR="005368CE" w:rsidRPr="009B5DE4" w:rsidRDefault="005368CE" w:rsidP="00EB4F73">
      <w:pPr>
        <w:jc w:val="both"/>
        <w:outlineLvl w:val="0"/>
        <w:rPr>
          <w:rFonts w:asciiTheme="minorBidi" w:hAnsiTheme="minorBidi" w:cstheme="minorBidi"/>
          <w:b/>
          <w:sz w:val="21"/>
          <w:szCs w:val="21"/>
        </w:rPr>
      </w:pPr>
    </w:p>
    <w:p w14:paraId="5DD47C5D" w14:textId="72424D62" w:rsidR="00EB4F73" w:rsidRPr="009B5DE4" w:rsidRDefault="00B42CA4" w:rsidP="00EB4F73">
      <w:pPr>
        <w:jc w:val="both"/>
        <w:outlineLvl w:val="0"/>
        <w:rPr>
          <w:rFonts w:asciiTheme="minorBidi" w:hAnsiTheme="minorBidi" w:cstheme="minorBidi"/>
          <w:b/>
          <w:sz w:val="21"/>
          <w:szCs w:val="21"/>
        </w:rPr>
      </w:pPr>
      <w:r>
        <w:rPr>
          <w:rFonts w:asciiTheme="minorBidi" w:hAnsiTheme="minorBidi" w:cstheme="minorBidi"/>
          <w:b/>
          <w:sz w:val="21"/>
          <w:szCs w:val="21"/>
        </w:rPr>
        <w:t>70</w:t>
      </w:r>
      <w:r w:rsidRPr="009B5DE4">
        <w:rPr>
          <w:rFonts w:asciiTheme="minorBidi" w:hAnsiTheme="minorBidi" w:cstheme="minorBidi"/>
          <w:b/>
          <w:sz w:val="21"/>
          <w:szCs w:val="21"/>
        </w:rPr>
        <w:t xml:space="preserve"> </w:t>
      </w:r>
      <w:r w:rsidR="00B416C2" w:rsidRPr="009B5DE4">
        <w:rPr>
          <w:rFonts w:asciiTheme="minorBidi" w:hAnsiTheme="minorBidi" w:cstheme="minorBidi"/>
          <w:b/>
          <w:sz w:val="21"/>
          <w:szCs w:val="21"/>
        </w:rPr>
        <w:t>Bäckereien-Confiserien zur Auswahl</w:t>
      </w:r>
      <w:r w:rsidR="003B153B" w:rsidRPr="009B5DE4">
        <w:rPr>
          <w:rFonts w:asciiTheme="minorBidi" w:hAnsiTheme="minorBidi" w:cstheme="minorBidi"/>
          <w:b/>
          <w:sz w:val="21"/>
          <w:szCs w:val="21"/>
        </w:rPr>
        <w:t xml:space="preserve"> </w:t>
      </w:r>
    </w:p>
    <w:p w14:paraId="5B2AB422" w14:textId="2816A6E2" w:rsidR="005368CE" w:rsidRPr="00B70EFA" w:rsidRDefault="00EB4F73" w:rsidP="005368CE">
      <w:pPr>
        <w:spacing w:after="60"/>
        <w:jc w:val="both"/>
        <w:outlineLvl w:val="0"/>
        <w:rPr>
          <w:rFonts w:asciiTheme="minorBidi" w:hAnsiTheme="minorBidi" w:cstheme="minorBidi"/>
          <w:sz w:val="21"/>
          <w:szCs w:val="21"/>
        </w:rPr>
      </w:pPr>
      <w:r w:rsidRPr="00B42CA4">
        <w:rPr>
          <w:rFonts w:asciiTheme="minorBidi" w:hAnsiTheme="minorBidi" w:cstheme="minorBidi"/>
          <w:sz w:val="21"/>
          <w:szCs w:val="21"/>
        </w:rPr>
        <w:t xml:space="preserve">Insgesamt standen </w:t>
      </w:r>
      <w:r w:rsidR="009628EB" w:rsidRPr="00B42CA4">
        <w:rPr>
          <w:rFonts w:asciiTheme="minorBidi" w:hAnsiTheme="minorBidi" w:cstheme="minorBidi"/>
          <w:sz w:val="21"/>
          <w:szCs w:val="21"/>
        </w:rPr>
        <w:t xml:space="preserve">70 </w:t>
      </w:r>
      <w:r w:rsidRPr="00B42CA4">
        <w:rPr>
          <w:rFonts w:asciiTheme="minorBidi" w:hAnsiTheme="minorBidi" w:cstheme="minorBidi"/>
          <w:sz w:val="21"/>
          <w:szCs w:val="21"/>
        </w:rPr>
        <w:t>Bäckerei-Confiserie-Betriebe zur Auswahl</w:t>
      </w:r>
      <w:r w:rsidR="007F0230" w:rsidRPr="00B42CA4">
        <w:rPr>
          <w:rFonts w:asciiTheme="minorBidi" w:hAnsiTheme="minorBidi" w:cstheme="minorBidi"/>
          <w:sz w:val="21"/>
          <w:szCs w:val="21"/>
        </w:rPr>
        <w:t xml:space="preserve"> – nominiert von Kundinnen und Kunden oder durch die betriebseigene Dossiereingabe.</w:t>
      </w:r>
      <w:r w:rsidR="007F0230">
        <w:rPr>
          <w:rFonts w:asciiTheme="minorBidi" w:hAnsiTheme="minorBidi" w:cstheme="minorBidi"/>
          <w:sz w:val="21"/>
          <w:szCs w:val="21"/>
        </w:rPr>
        <w:t xml:space="preserve"> </w:t>
      </w:r>
      <w:r w:rsidRPr="00B70EFA">
        <w:rPr>
          <w:rFonts w:asciiTheme="minorBidi" w:hAnsiTheme="minorBidi" w:cstheme="minorBidi"/>
          <w:sz w:val="21"/>
          <w:szCs w:val="21"/>
        </w:rPr>
        <w:t xml:space="preserve">Die in die engere Wahl gekommenen Betriebe wurden durch eine Delegation der Jury </w:t>
      </w:r>
      <w:r w:rsidR="007D7FB5" w:rsidRPr="00B70EFA">
        <w:rPr>
          <w:rFonts w:asciiTheme="minorBidi" w:hAnsiTheme="minorBidi" w:cstheme="minorBidi"/>
          <w:sz w:val="21"/>
          <w:szCs w:val="21"/>
        </w:rPr>
        <w:t>–</w:t>
      </w:r>
      <w:r w:rsidR="00F305A2">
        <w:rPr>
          <w:rFonts w:asciiTheme="minorBidi" w:hAnsiTheme="minorBidi" w:cstheme="minorBidi"/>
          <w:sz w:val="21"/>
          <w:szCs w:val="21"/>
        </w:rPr>
        <w:t xml:space="preserve"> </w:t>
      </w:r>
      <w:r w:rsidRPr="00B70EFA">
        <w:rPr>
          <w:rFonts w:asciiTheme="minorBidi" w:hAnsiTheme="minorBidi" w:cstheme="minorBidi"/>
          <w:sz w:val="21"/>
          <w:szCs w:val="21"/>
        </w:rPr>
        <w:t>Vorsitzende N</w:t>
      </w:r>
      <w:r w:rsidR="007D7FB5" w:rsidRPr="00B70EFA">
        <w:rPr>
          <w:rFonts w:asciiTheme="minorBidi" w:hAnsiTheme="minorBidi" w:cstheme="minorBidi"/>
          <w:sz w:val="21"/>
          <w:szCs w:val="21"/>
        </w:rPr>
        <w:t>icole Emmenegger</w:t>
      </w:r>
      <w:r w:rsidR="00330989">
        <w:rPr>
          <w:rFonts w:asciiTheme="minorBidi" w:hAnsiTheme="minorBidi" w:cstheme="minorBidi"/>
          <w:sz w:val="21"/>
          <w:szCs w:val="21"/>
        </w:rPr>
        <w:t xml:space="preserve"> (Geschäftsführerin SHV)</w:t>
      </w:r>
      <w:r w:rsidR="007D7FB5" w:rsidRPr="00B70EFA">
        <w:rPr>
          <w:rFonts w:asciiTheme="minorBidi" w:hAnsiTheme="minorBidi" w:cstheme="minorBidi"/>
          <w:sz w:val="21"/>
          <w:szCs w:val="21"/>
        </w:rPr>
        <w:t>, Daniel Daepp (</w:t>
      </w:r>
      <w:r w:rsidR="00330989">
        <w:rPr>
          <w:rFonts w:asciiTheme="minorBidi" w:hAnsiTheme="minorBidi" w:cstheme="minorBidi"/>
          <w:sz w:val="21"/>
          <w:szCs w:val="21"/>
        </w:rPr>
        <w:t xml:space="preserve">Geschäftsführer </w:t>
      </w:r>
      <w:r w:rsidR="00957532">
        <w:rPr>
          <w:rFonts w:asciiTheme="minorBidi" w:hAnsiTheme="minorBidi" w:cstheme="minorBidi"/>
          <w:sz w:val="21"/>
          <w:szCs w:val="21"/>
        </w:rPr>
        <w:t>Klipfel Hefe AG</w:t>
      </w:r>
      <w:r w:rsidR="007D7FB5" w:rsidRPr="00B70EFA">
        <w:rPr>
          <w:rFonts w:asciiTheme="minorBidi" w:hAnsiTheme="minorBidi" w:cstheme="minorBidi"/>
          <w:sz w:val="21"/>
          <w:szCs w:val="21"/>
        </w:rPr>
        <w:t xml:space="preserve">), </w:t>
      </w:r>
      <w:r w:rsidR="00957532">
        <w:rPr>
          <w:rFonts w:asciiTheme="minorBidi" w:hAnsiTheme="minorBidi" w:cstheme="minorBidi"/>
          <w:sz w:val="21"/>
          <w:szCs w:val="21"/>
        </w:rPr>
        <w:t>Mathias Roost</w:t>
      </w:r>
      <w:r w:rsidR="007D7FB5" w:rsidRPr="00B70EFA">
        <w:rPr>
          <w:rFonts w:asciiTheme="minorBidi" w:hAnsiTheme="minorBidi" w:cstheme="minorBidi"/>
          <w:sz w:val="21"/>
          <w:szCs w:val="21"/>
        </w:rPr>
        <w:t xml:space="preserve"> (</w:t>
      </w:r>
      <w:r w:rsidR="00330989">
        <w:rPr>
          <w:rFonts w:asciiTheme="minorBidi" w:hAnsiTheme="minorBidi" w:cstheme="minorBidi"/>
          <w:sz w:val="21"/>
          <w:szCs w:val="21"/>
        </w:rPr>
        <w:t xml:space="preserve">Geschäftsführer </w:t>
      </w:r>
      <w:r w:rsidR="00957532">
        <w:rPr>
          <w:rFonts w:asciiTheme="minorBidi" w:hAnsiTheme="minorBidi" w:cstheme="minorBidi"/>
          <w:sz w:val="21"/>
          <w:szCs w:val="21"/>
        </w:rPr>
        <w:t>Hefe Schweiz AG</w:t>
      </w:r>
      <w:r w:rsidR="007D7FB5" w:rsidRPr="00B70EFA">
        <w:rPr>
          <w:rFonts w:asciiTheme="minorBidi" w:hAnsiTheme="minorBidi" w:cstheme="minorBidi"/>
          <w:sz w:val="21"/>
          <w:szCs w:val="21"/>
        </w:rPr>
        <w:t>), Silvan Hotz</w:t>
      </w:r>
      <w:r w:rsidR="00330989">
        <w:rPr>
          <w:rFonts w:asciiTheme="minorBidi" w:hAnsiTheme="minorBidi" w:cstheme="minorBidi"/>
          <w:sz w:val="21"/>
          <w:szCs w:val="21"/>
        </w:rPr>
        <w:t xml:space="preserve"> (SBC-Präsident)</w:t>
      </w:r>
      <w:r w:rsidR="007D7FB5" w:rsidRPr="00B70EFA">
        <w:rPr>
          <w:rFonts w:asciiTheme="minorBidi" w:hAnsiTheme="minorBidi" w:cstheme="minorBidi"/>
          <w:sz w:val="21"/>
          <w:szCs w:val="21"/>
        </w:rPr>
        <w:t xml:space="preserve"> </w:t>
      </w:r>
      <w:r w:rsidR="00957532">
        <w:rPr>
          <w:rFonts w:asciiTheme="minorBidi" w:hAnsiTheme="minorBidi" w:cstheme="minorBidi"/>
          <w:sz w:val="21"/>
          <w:szCs w:val="21"/>
        </w:rPr>
        <w:t xml:space="preserve">und Urs Wellauer </w:t>
      </w:r>
      <w:r w:rsidR="007D7FB5" w:rsidRPr="00B70EFA">
        <w:rPr>
          <w:rFonts w:asciiTheme="minorBidi" w:hAnsiTheme="minorBidi" w:cstheme="minorBidi"/>
          <w:sz w:val="21"/>
          <w:szCs w:val="21"/>
        </w:rPr>
        <w:t>(</w:t>
      </w:r>
      <w:r w:rsidRPr="00B70EFA">
        <w:rPr>
          <w:rFonts w:asciiTheme="minorBidi" w:hAnsiTheme="minorBidi" w:cstheme="minorBidi"/>
          <w:sz w:val="21"/>
          <w:szCs w:val="21"/>
        </w:rPr>
        <w:t>SBC</w:t>
      </w:r>
      <w:r w:rsidR="00330989">
        <w:rPr>
          <w:rFonts w:asciiTheme="minorBidi" w:hAnsiTheme="minorBidi" w:cstheme="minorBidi"/>
          <w:sz w:val="21"/>
          <w:szCs w:val="21"/>
        </w:rPr>
        <w:t>-Direktor</w:t>
      </w:r>
      <w:r w:rsidR="007D7FB5" w:rsidRPr="00B70EFA">
        <w:rPr>
          <w:rFonts w:asciiTheme="minorBidi" w:hAnsiTheme="minorBidi" w:cstheme="minorBidi"/>
          <w:sz w:val="21"/>
          <w:szCs w:val="21"/>
        </w:rPr>
        <w:t>)</w:t>
      </w:r>
      <w:r w:rsidR="00D2226F">
        <w:rPr>
          <w:rFonts w:asciiTheme="minorBidi" w:hAnsiTheme="minorBidi" w:cstheme="minorBidi"/>
          <w:sz w:val="21"/>
          <w:szCs w:val="21"/>
        </w:rPr>
        <w:t xml:space="preserve"> und </w:t>
      </w:r>
      <w:r w:rsidRPr="00B70EFA">
        <w:rPr>
          <w:rFonts w:asciiTheme="minorBidi" w:hAnsiTheme="minorBidi" w:cstheme="minorBidi"/>
          <w:sz w:val="21"/>
          <w:szCs w:val="21"/>
        </w:rPr>
        <w:t>Irene Muralt</w:t>
      </w:r>
      <w:r w:rsidR="007D7FB5" w:rsidRPr="00B70EFA">
        <w:rPr>
          <w:rFonts w:asciiTheme="minorBidi" w:hAnsiTheme="minorBidi" w:cstheme="minorBidi"/>
          <w:sz w:val="21"/>
          <w:szCs w:val="21"/>
        </w:rPr>
        <w:t xml:space="preserve"> (</w:t>
      </w:r>
      <w:r w:rsidR="00330989">
        <w:rPr>
          <w:rFonts w:asciiTheme="minorBidi" w:hAnsiTheme="minorBidi" w:cstheme="minorBidi"/>
          <w:sz w:val="21"/>
          <w:szCs w:val="21"/>
        </w:rPr>
        <w:t xml:space="preserve">Inhaberin </w:t>
      </w:r>
      <w:r w:rsidRPr="00B70EFA">
        <w:rPr>
          <w:rFonts w:asciiTheme="minorBidi" w:hAnsiTheme="minorBidi" w:cstheme="minorBidi"/>
          <w:sz w:val="21"/>
          <w:szCs w:val="21"/>
        </w:rPr>
        <w:t>B</w:t>
      </w:r>
      <w:r w:rsidR="007D7FB5" w:rsidRPr="00B70EFA">
        <w:rPr>
          <w:rFonts w:asciiTheme="minorBidi" w:hAnsiTheme="minorBidi" w:cstheme="minorBidi"/>
          <w:sz w:val="21"/>
          <w:szCs w:val="21"/>
        </w:rPr>
        <w:t>äckerei Muralt in Ostermundigen)</w:t>
      </w:r>
      <w:r w:rsidR="00D2226F">
        <w:rPr>
          <w:rFonts w:asciiTheme="minorBidi" w:hAnsiTheme="minorBidi" w:cstheme="minorBidi"/>
          <w:sz w:val="21"/>
          <w:szCs w:val="21"/>
        </w:rPr>
        <w:t xml:space="preserve"> </w:t>
      </w:r>
      <w:r w:rsidR="007D7FB5" w:rsidRPr="00B70EFA">
        <w:rPr>
          <w:rFonts w:asciiTheme="minorBidi" w:hAnsiTheme="minorBidi" w:cstheme="minorBidi"/>
          <w:sz w:val="21"/>
          <w:szCs w:val="21"/>
        </w:rPr>
        <w:t xml:space="preserve">– </w:t>
      </w:r>
      <w:r w:rsidRPr="00B70EFA">
        <w:rPr>
          <w:rFonts w:asciiTheme="minorBidi" w:hAnsiTheme="minorBidi" w:cstheme="minorBidi"/>
          <w:sz w:val="21"/>
          <w:szCs w:val="21"/>
        </w:rPr>
        <w:t>besucht und bewertet.</w:t>
      </w:r>
      <w:r w:rsidR="00FC4B55" w:rsidRPr="00B70EFA">
        <w:rPr>
          <w:rFonts w:asciiTheme="minorBidi" w:hAnsiTheme="minorBidi" w:cstheme="minorBidi"/>
          <w:sz w:val="21"/>
          <w:szCs w:val="21"/>
        </w:rPr>
        <w:t xml:space="preserve"> </w:t>
      </w:r>
    </w:p>
    <w:p w14:paraId="00B9D622" w14:textId="77777777" w:rsidR="002958AA" w:rsidRPr="00846482" w:rsidRDefault="002958AA" w:rsidP="00021A1C">
      <w:pPr>
        <w:jc w:val="both"/>
        <w:outlineLvl w:val="0"/>
        <w:rPr>
          <w:rFonts w:asciiTheme="minorBidi" w:hAnsiTheme="minorBidi" w:cstheme="minorBidi"/>
          <w:sz w:val="21"/>
          <w:szCs w:val="21"/>
        </w:rPr>
      </w:pPr>
    </w:p>
    <w:p w14:paraId="74587871" w14:textId="237C9AB2" w:rsidR="006E67A1" w:rsidRPr="00846482" w:rsidRDefault="006E67A1" w:rsidP="002F29CE">
      <w:pPr>
        <w:jc w:val="both"/>
        <w:rPr>
          <w:rFonts w:asciiTheme="minorBidi" w:hAnsiTheme="minorBidi" w:cstheme="minorBidi"/>
          <w:sz w:val="21"/>
          <w:szCs w:val="21"/>
        </w:rPr>
      </w:pPr>
      <w:r w:rsidRPr="00846482">
        <w:rPr>
          <w:rFonts w:asciiTheme="minorBidi" w:hAnsiTheme="minorBidi" w:cstheme="minorBidi"/>
          <w:sz w:val="21"/>
          <w:szCs w:val="21"/>
        </w:rPr>
        <w:t>Der SHV und der SBC gratulieren</w:t>
      </w:r>
      <w:r w:rsidR="003C6E1C">
        <w:rPr>
          <w:rFonts w:asciiTheme="minorBidi" w:hAnsiTheme="minorBidi" w:cstheme="minorBidi"/>
          <w:sz w:val="21"/>
          <w:szCs w:val="21"/>
        </w:rPr>
        <w:t xml:space="preserve"> allen Nominierten und</w:t>
      </w:r>
      <w:r w:rsidRPr="00846482">
        <w:rPr>
          <w:rFonts w:asciiTheme="minorBidi" w:hAnsiTheme="minorBidi" w:cstheme="minorBidi"/>
          <w:sz w:val="21"/>
          <w:szCs w:val="21"/>
        </w:rPr>
        <w:t xml:space="preserve"> </w:t>
      </w:r>
      <w:r w:rsidR="00E91DF5">
        <w:rPr>
          <w:rFonts w:asciiTheme="minorBidi" w:hAnsiTheme="minorBidi" w:cstheme="minorBidi"/>
          <w:sz w:val="21"/>
          <w:szCs w:val="21"/>
        </w:rPr>
        <w:t>dem Gewinner</w:t>
      </w:r>
      <w:r w:rsidR="00410AF4" w:rsidRPr="00846482">
        <w:rPr>
          <w:rFonts w:asciiTheme="minorBidi" w:hAnsiTheme="minorBidi" w:cstheme="minorBidi"/>
          <w:sz w:val="21"/>
          <w:szCs w:val="21"/>
        </w:rPr>
        <w:t xml:space="preserve"> der</w:t>
      </w:r>
      <w:r w:rsidRPr="00846482">
        <w:rPr>
          <w:rFonts w:asciiTheme="minorBidi" w:hAnsiTheme="minorBidi" w:cstheme="minorBidi"/>
          <w:sz w:val="21"/>
          <w:szCs w:val="21"/>
        </w:rPr>
        <w:t xml:space="preserve"> «Bäckerkrone 20</w:t>
      </w:r>
      <w:r w:rsidR="00D2226F">
        <w:rPr>
          <w:rFonts w:asciiTheme="minorBidi" w:hAnsiTheme="minorBidi" w:cstheme="minorBidi"/>
          <w:sz w:val="21"/>
          <w:szCs w:val="21"/>
        </w:rPr>
        <w:t>22</w:t>
      </w:r>
      <w:r w:rsidR="002F29CE" w:rsidRPr="00846482">
        <w:rPr>
          <w:rFonts w:asciiTheme="minorBidi" w:hAnsiTheme="minorBidi" w:cstheme="minorBidi"/>
          <w:sz w:val="21"/>
          <w:szCs w:val="21"/>
        </w:rPr>
        <w:t>» herzlich und wünschen ihnen</w:t>
      </w:r>
      <w:r w:rsidRPr="00846482">
        <w:rPr>
          <w:rFonts w:asciiTheme="minorBidi" w:hAnsiTheme="minorBidi" w:cstheme="minorBidi"/>
          <w:sz w:val="21"/>
          <w:szCs w:val="21"/>
        </w:rPr>
        <w:t xml:space="preserve"> weiterhin viel Erfolg. </w:t>
      </w:r>
    </w:p>
    <w:p w14:paraId="011179B2" w14:textId="5BAA1263" w:rsidR="00FC4B55" w:rsidRDefault="00FC4B55" w:rsidP="006E67A1">
      <w:pPr>
        <w:jc w:val="both"/>
        <w:rPr>
          <w:rFonts w:asciiTheme="minorBidi" w:hAnsiTheme="minorBidi" w:cstheme="minorBidi"/>
          <w:sz w:val="21"/>
          <w:szCs w:val="21"/>
        </w:rPr>
      </w:pPr>
    </w:p>
    <w:p w14:paraId="26905561" w14:textId="0A2835EB" w:rsidR="00F305A2" w:rsidRDefault="00F305A2" w:rsidP="006E67A1">
      <w:pPr>
        <w:jc w:val="both"/>
        <w:rPr>
          <w:rFonts w:asciiTheme="minorBidi" w:hAnsiTheme="minorBidi" w:cstheme="minorBidi"/>
          <w:sz w:val="21"/>
          <w:szCs w:val="21"/>
        </w:rPr>
      </w:pPr>
    </w:p>
    <w:p w14:paraId="3CBA4634" w14:textId="77777777" w:rsidR="00F305A2" w:rsidRPr="00846482" w:rsidRDefault="00F305A2" w:rsidP="006E67A1">
      <w:pPr>
        <w:jc w:val="both"/>
        <w:rPr>
          <w:rFonts w:asciiTheme="minorBidi" w:hAnsiTheme="minorBidi" w:cstheme="minorBidi"/>
          <w:sz w:val="21"/>
          <w:szCs w:val="21"/>
        </w:rPr>
      </w:pPr>
    </w:p>
    <w:p w14:paraId="14C61718" w14:textId="147FD9E5" w:rsidR="00921EB4" w:rsidRDefault="00921EB4" w:rsidP="00E271D9">
      <w:pPr>
        <w:tabs>
          <w:tab w:val="right" w:pos="9600"/>
        </w:tabs>
        <w:rPr>
          <w:rFonts w:asciiTheme="minorBidi" w:hAnsiTheme="minorBidi" w:cstheme="minorBidi"/>
          <w:sz w:val="22"/>
          <w:szCs w:val="22"/>
        </w:rPr>
      </w:pPr>
    </w:p>
    <w:p w14:paraId="16CAF1BE" w14:textId="01DB8053" w:rsidR="00A47499" w:rsidRDefault="00A47499" w:rsidP="00D2226F">
      <w:pPr>
        <w:rPr>
          <w:rFonts w:asciiTheme="minorBidi" w:hAnsiTheme="minorBidi" w:cstheme="minorBidi"/>
        </w:rPr>
      </w:pPr>
    </w:p>
    <w:p w14:paraId="5CD69EC2" w14:textId="30955192" w:rsidR="00D2226F" w:rsidRDefault="00D2226F" w:rsidP="00D2226F">
      <w:pPr>
        <w:rPr>
          <w:rFonts w:asciiTheme="minorBidi" w:hAnsiTheme="minorBidi" w:cstheme="minorBidi"/>
        </w:rPr>
      </w:pPr>
    </w:p>
    <w:p w14:paraId="6B671764" w14:textId="6CF950DC" w:rsidR="00D2226F" w:rsidRDefault="00D2226F" w:rsidP="00D2226F">
      <w:pPr>
        <w:rPr>
          <w:rFonts w:asciiTheme="minorBidi" w:hAnsiTheme="minorBidi" w:cstheme="minorBidi"/>
        </w:rPr>
      </w:pPr>
    </w:p>
    <w:p w14:paraId="339FF9BD" w14:textId="77777777" w:rsidR="00D2226F" w:rsidRPr="00D2226F" w:rsidRDefault="00D2226F" w:rsidP="00D2226F">
      <w:pPr>
        <w:rPr>
          <w:rFonts w:asciiTheme="minorBidi" w:hAnsiTheme="minorBidi" w:cstheme="minorBidi"/>
        </w:rPr>
      </w:pPr>
    </w:p>
    <w:p w14:paraId="15B57FD8" w14:textId="7E476AB6" w:rsidR="00D2226F" w:rsidRDefault="00D2226F" w:rsidP="00E271D9">
      <w:pPr>
        <w:rPr>
          <w:rFonts w:asciiTheme="minorBidi" w:hAnsiTheme="minorBidi" w:cstheme="minorBidi"/>
          <w:b/>
        </w:rPr>
      </w:pPr>
    </w:p>
    <w:p w14:paraId="14D5D656" w14:textId="6A8C4B6D" w:rsidR="00E91DF5" w:rsidRDefault="00E91DF5" w:rsidP="00E271D9">
      <w:pPr>
        <w:rPr>
          <w:rFonts w:asciiTheme="minorBidi" w:hAnsiTheme="minorBidi" w:cstheme="minorBidi"/>
          <w:b/>
        </w:rPr>
      </w:pPr>
    </w:p>
    <w:p w14:paraId="2336788E" w14:textId="7BBB9EE6" w:rsidR="00E91DF5" w:rsidRDefault="00E91DF5" w:rsidP="00E271D9">
      <w:pPr>
        <w:rPr>
          <w:rFonts w:asciiTheme="minorBidi" w:hAnsiTheme="minorBidi" w:cstheme="minorBidi"/>
          <w:b/>
        </w:rPr>
      </w:pPr>
    </w:p>
    <w:p w14:paraId="67CBCA0C" w14:textId="10132F2A" w:rsidR="00E91DF5" w:rsidRDefault="00E91DF5" w:rsidP="00E271D9">
      <w:pPr>
        <w:rPr>
          <w:rFonts w:asciiTheme="minorBidi" w:hAnsiTheme="minorBidi" w:cstheme="minorBidi"/>
          <w:b/>
        </w:rPr>
      </w:pPr>
    </w:p>
    <w:p w14:paraId="4B051AF3" w14:textId="1DE7BB10" w:rsidR="00E91DF5" w:rsidRDefault="00E91DF5" w:rsidP="00E271D9">
      <w:pPr>
        <w:rPr>
          <w:rFonts w:asciiTheme="minorBidi" w:hAnsiTheme="minorBidi" w:cstheme="minorBidi"/>
          <w:b/>
        </w:rPr>
      </w:pPr>
    </w:p>
    <w:p w14:paraId="5E002609" w14:textId="46BFFD36" w:rsidR="00E91DF5" w:rsidRDefault="00E91DF5" w:rsidP="00E271D9">
      <w:pPr>
        <w:rPr>
          <w:rFonts w:asciiTheme="minorBidi" w:hAnsiTheme="minorBidi" w:cstheme="minorBidi"/>
          <w:b/>
        </w:rPr>
      </w:pPr>
    </w:p>
    <w:p w14:paraId="4E61E791" w14:textId="1CFD958C" w:rsidR="00E91DF5" w:rsidRDefault="00E91DF5" w:rsidP="00E271D9">
      <w:pPr>
        <w:rPr>
          <w:rFonts w:asciiTheme="minorBidi" w:hAnsiTheme="minorBidi" w:cstheme="minorBidi"/>
          <w:b/>
        </w:rPr>
      </w:pPr>
    </w:p>
    <w:p w14:paraId="475ED69A" w14:textId="1C5BBB5F" w:rsidR="00E91DF5" w:rsidRDefault="00E91DF5" w:rsidP="00E271D9">
      <w:pPr>
        <w:rPr>
          <w:rFonts w:asciiTheme="minorBidi" w:hAnsiTheme="minorBidi" w:cstheme="minorBidi"/>
          <w:b/>
        </w:rPr>
      </w:pPr>
    </w:p>
    <w:p w14:paraId="062FF4CC" w14:textId="78CEDBF2" w:rsidR="00E91DF5" w:rsidRDefault="00E91DF5" w:rsidP="00E271D9">
      <w:pPr>
        <w:rPr>
          <w:rFonts w:asciiTheme="minorBidi" w:hAnsiTheme="minorBidi" w:cstheme="minorBidi"/>
          <w:b/>
        </w:rPr>
      </w:pPr>
    </w:p>
    <w:p w14:paraId="32D8C8B4" w14:textId="4198698C" w:rsidR="00E91DF5" w:rsidRDefault="00E91DF5" w:rsidP="00E271D9">
      <w:pPr>
        <w:rPr>
          <w:rFonts w:asciiTheme="minorBidi" w:hAnsiTheme="minorBidi" w:cstheme="minorBidi"/>
          <w:b/>
        </w:rPr>
      </w:pPr>
    </w:p>
    <w:p w14:paraId="0F15F6A1" w14:textId="58A33F00" w:rsidR="00E91DF5" w:rsidRDefault="00E91DF5" w:rsidP="00E271D9">
      <w:pPr>
        <w:rPr>
          <w:rFonts w:asciiTheme="minorBidi" w:hAnsiTheme="minorBidi" w:cstheme="minorBidi"/>
          <w:b/>
        </w:rPr>
      </w:pPr>
    </w:p>
    <w:p w14:paraId="09B4CBE7" w14:textId="77FF1BC8" w:rsidR="00E91DF5" w:rsidRDefault="00E91DF5" w:rsidP="00E271D9">
      <w:pPr>
        <w:rPr>
          <w:rFonts w:asciiTheme="minorBidi" w:hAnsiTheme="minorBidi" w:cstheme="minorBidi"/>
          <w:b/>
        </w:rPr>
      </w:pPr>
    </w:p>
    <w:p w14:paraId="10D9B0B5" w14:textId="0A5CDCB5" w:rsidR="00E91DF5" w:rsidRDefault="00E91DF5" w:rsidP="00E271D9">
      <w:pPr>
        <w:rPr>
          <w:rFonts w:asciiTheme="minorBidi" w:hAnsiTheme="minorBidi" w:cstheme="minorBidi"/>
          <w:b/>
        </w:rPr>
      </w:pPr>
    </w:p>
    <w:p w14:paraId="278BD423" w14:textId="3A560806" w:rsidR="00E91DF5" w:rsidRDefault="00E91DF5" w:rsidP="00E271D9">
      <w:pPr>
        <w:rPr>
          <w:rFonts w:asciiTheme="minorBidi" w:hAnsiTheme="minorBidi" w:cstheme="minorBidi"/>
          <w:b/>
        </w:rPr>
      </w:pPr>
    </w:p>
    <w:p w14:paraId="117EA8B2" w14:textId="431A7853" w:rsidR="00E91DF5" w:rsidRDefault="00E91DF5" w:rsidP="00E271D9">
      <w:pPr>
        <w:rPr>
          <w:rFonts w:asciiTheme="minorBidi" w:hAnsiTheme="minorBidi" w:cstheme="minorBidi"/>
          <w:b/>
        </w:rPr>
      </w:pPr>
    </w:p>
    <w:p w14:paraId="6986E2D0" w14:textId="76B83D85" w:rsidR="00E91DF5" w:rsidRDefault="00E91DF5" w:rsidP="00E271D9">
      <w:pPr>
        <w:rPr>
          <w:rFonts w:asciiTheme="minorBidi" w:hAnsiTheme="minorBidi" w:cstheme="minorBidi"/>
          <w:b/>
        </w:rPr>
      </w:pPr>
    </w:p>
    <w:p w14:paraId="151D101B" w14:textId="16FF87CB" w:rsidR="00E91DF5" w:rsidRDefault="00E91DF5" w:rsidP="00E271D9">
      <w:pPr>
        <w:rPr>
          <w:rFonts w:asciiTheme="minorBidi" w:hAnsiTheme="minorBidi" w:cstheme="minorBidi"/>
          <w:b/>
        </w:rPr>
      </w:pPr>
    </w:p>
    <w:p w14:paraId="6409421F" w14:textId="523A9520" w:rsidR="00E91DF5" w:rsidRDefault="00E91DF5" w:rsidP="00E271D9">
      <w:pPr>
        <w:rPr>
          <w:rFonts w:asciiTheme="minorBidi" w:hAnsiTheme="minorBidi" w:cstheme="minorBidi"/>
          <w:b/>
        </w:rPr>
      </w:pPr>
    </w:p>
    <w:p w14:paraId="2C77BBC0" w14:textId="77777777" w:rsidR="00E91DF5" w:rsidRPr="00F85D72" w:rsidRDefault="00E91DF5" w:rsidP="00E271D9">
      <w:pPr>
        <w:rPr>
          <w:rFonts w:asciiTheme="minorBidi" w:hAnsiTheme="minorBidi" w:cstheme="minorBidi"/>
          <w:b/>
          <w:sz w:val="21"/>
          <w:szCs w:val="21"/>
        </w:rPr>
      </w:pPr>
    </w:p>
    <w:p w14:paraId="799E73F3" w14:textId="77777777" w:rsidR="00D2226F" w:rsidRPr="00F85D72" w:rsidRDefault="00D2226F" w:rsidP="00E271D9">
      <w:pPr>
        <w:rPr>
          <w:rFonts w:asciiTheme="minorBidi" w:hAnsiTheme="minorBidi" w:cstheme="minorBidi"/>
          <w:b/>
          <w:sz w:val="21"/>
          <w:szCs w:val="21"/>
        </w:rPr>
      </w:pPr>
    </w:p>
    <w:p w14:paraId="37ACA3E1" w14:textId="327FD163" w:rsidR="00FD3671" w:rsidRPr="00F85D72" w:rsidRDefault="00E271D9" w:rsidP="00E271D9">
      <w:pPr>
        <w:rPr>
          <w:rFonts w:ascii="Arial" w:hAnsi="Arial" w:cs="Arial"/>
          <w:sz w:val="21"/>
          <w:szCs w:val="21"/>
        </w:rPr>
      </w:pPr>
      <w:r w:rsidRPr="00F85D72">
        <w:rPr>
          <w:rFonts w:asciiTheme="minorBidi" w:hAnsiTheme="minorBidi" w:cstheme="minorBidi"/>
          <w:b/>
          <w:sz w:val="21"/>
          <w:szCs w:val="21"/>
        </w:rPr>
        <w:t>Medienmitteilung</w:t>
      </w:r>
      <w:r w:rsidR="00D2226F" w:rsidRPr="00F85D72">
        <w:rPr>
          <w:rFonts w:asciiTheme="minorBidi" w:hAnsiTheme="minorBidi" w:cstheme="minorBidi"/>
          <w:b/>
          <w:sz w:val="21"/>
          <w:szCs w:val="21"/>
        </w:rPr>
        <w:t xml:space="preserve"> und </w:t>
      </w:r>
      <w:r w:rsidR="00D2226F" w:rsidRPr="00F85D72">
        <w:rPr>
          <w:rFonts w:ascii="Arial" w:hAnsi="Arial" w:cs="Arial"/>
          <w:b/>
          <w:sz w:val="21"/>
          <w:szCs w:val="21"/>
        </w:rPr>
        <w:t>Fotos</w:t>
      </w:r>
      <w:r w:rsidRPr="00F85D72">
        <w:rPr>
          <w:rFonts w:ascii="Arial" w:hAnsi="Arial" w:cs="Arial"/>
          <w:b/>
          <w:sz w:val="21"/>
          <w:szCs w:val="21"/>
        </w:rPr>
        <w:t>:</w:t>
      </w:r>
      <w:r w:rsidRPr="00F85D72">
        <w:rPr>
          <w:rFonts w:ascii="Arial" w:hAnsi="Arial" w:cs="Arial"/>
          <w:sz w:val="21"/>
          <w:szCs w:val="21"/>
        </w:rPr>
        <w:t xml:space="preserve"> </w:t>
      </w:r>
      <w:hyperlink r:id="rId14" w:history="1">
        <w:r w:rsidR="00FD3671" w:rsidRPr="00F85D72">
          <w:rPr>
            <w:rStyle w:val="Hyperlink"/>
            <w:rFonts w:ascii="Arial" w:hAnsi="Arial" w:cs="Arial"/>
            <w:sz w:val="21"/>
            <w:szCs w:val="21"/>
          </w:rPr>
          <w:t>https://swissbaker.ch/pressemeldung/</w:t>
        </w:r>
      </w:hyperlink>
    </w:p>
    <w:p w14:paraId="69C1E607" w14:textId="55805794" w:rsidR="00BD4FF9" w:rsidRPr="00F85D72" w:rsidRDefault="00E271D9" w:rsidP="00E271D9">
      <w:pPr>
        <w:rPr>
          <w:rFonts w:ascii="Arial" w:hAnsi="Arial" w:cs="Arial"/>
          <w:sz w:val="21"/>
          <w:szCs w:val="21"/>
        </w:rPr>
      </w:pPr>
      <w:r w:rsidRPr="00F85D72">
        <w:rPr>
          <w:rFonts w:ascii="Arial" w:hAnsi="Arial" w:cs="Arial"/>
          <w:b/>
          <w:bCs/>
          <w:sz w:val="21"/>
          <w:szCs w:val="21"/>
        </w:rPr>
        <w:t>Übersicht der bisherigen Bäckerkrone-Gewinner</w:t>
      </w:r>
      <w:r w:rsidR="00F975EB" w:rsidRPr="00F85D72">
        <w:rPr>
          <w:rFonts w:ascii="Arial" w:hAnsi="Arial" w:cs="Arial"/>
          <w:b/>
          <w:bCs/>
          <w:sz w:val="21"/>
          <w:szCs w:val="21"/>
        </w:rPr>
        <w:t>:</w:t>
      </w:r>
      <w:r w:rsidR="00F975EB" w:rsidRPr="00F85D72">
        <w:rPr>
          <w:rFonts w:ascii="Arial" w:hAnsi="Arial" w:cs="Arial"/>
          <w:bCs/>
          <w:sz w:val="21"/>
          <w:szCs w:val="21"/>
        </w:rPr>
        <w:t xml:space="preserve"> </w:t>
      </w:r>
      <w:hyperlink r:id="rId15" w:history="1">
        <w:r w:rsidR="00052E8D" w:rsidRPr="00F85D72">
          <w:rPr>
            <w:rStyle w:val="Hyperlink"/>
            <w:rFonts w:ascii="Arial" w:hAnsi="Arial" w:cs="Arial"/>
            <w:sz w:val="21"/>
            <w:szCs w:val="21"/>
          </w:rPr>
          <w:t>https://www.baeckerkrone.ch/gewinner/2021-2/</w:t>
        </w:r>
      </w:hyperlink>
      <w:r w:rsidR="00052E8D" w:rsidRPr="00F85D72">
        <w:rPr>
          <w:rFonts w:ascii="Arial" w:hAnsi="Arial" w:cs="Arial"/>
          <w:sz w:val="21"/>
          <w:szCs w:val="21"/>
        </w:rPr>
        <w:t xml:space="preserve"> </w:t>
      </w:r>
      <w:r w:rsidR="000E3F07" w:rsidRPr="00F85D72">
        <w:rPr>
          <w:rFonts w:ascii="Arial" w:hAnsi="Arial" w:cs="Arial"/>
          <w:sz w:val="21"/>
          <w:szCs w:val="21"/>
        </w:rPr>
        <w:t xml:space="preserve"> </w:t>
      </w:r>
    </w:p>
    <w:p w14:paraId="467C7ECD" w14:textId="77777777" w:rsidR="00D2226F" w:rsidRDefault="00D2226F" w:rsidP="00E271D9">
      <w:pPr>
        <w:rPr>
          <w:rFonts w:asciiTheme="minorBidi" w:hAnsiTheme="minorBidi" w:cstheme="minorBidi"/>
          <w:sz w:val="21"/>
          <w:szCs w:val="21"/>
        </w:rPr>
      </w:pPr>
    </w:p>
    <w:p w14:paraId="6FAD4494" w14:textId="77777777" w:rsidR="00F305A2" w:rsidRPr="00286730" w:rsidRDefault="00F305A2" w:rsidP="00E271D9">
      <w:pPr>
        <w:rPr>
          <w:rFonts w:asciiTheme="minorBidi" w:hAnsiTheme="minorBidi" w:cstheme="minorBidi"/>
          <w:sz w:val="21"/>
          <w:szCs w:val="21"/>
        </w:rPr>
      </w:pPr>
    </w:p>
    <w:p w14:paraId="4D0C3A98" w14:textId="09CC38A3" w:rsidR="00945534" w:rsidRPr="00286730" w:rsidRDefault="001E142A" w:rsidP="00A47499">
      <w:pPr>
        <w:rPr>
          <w:rFonts w:asciiTheme="minorBidi" w:hAnsiTheme="minorBidi" w:cstheme="minorBidi"/>
          <w:sz w:val="21"/>
          <w:szCs w:val="21"/>
        </w:rPr>
      </w:pPr>
      <w:r w:rsidRPr="00286730">
        <w:rPr>
          <w:rFonts w:asciiTheme="minorBidi" w:hAnsiTheme="minorBidi" w:cstheme="minorBidi"/>
          <w:sz w:val="21"/>
          <w:szCs w:val="21"/>
        </w:rPr>
        <w:t>Bern</w:t>
      </w:r>
      <w:r w:rsidR="00945534" w:rsidRPr="00286730">
        <w:rPr>
          <w:rFonts w:asciiTheme="minorBidi" w:hAnsiTheme="minorBidi" w:cstheme="minorBidi"/>
          <w:sz w:val="21"/>
          <w:szCs w:val="21"/>
        </w:rPr>
        <w:t xml:space="preserve">, </w:t>
      </w:r>
      <w:r w:rsidR="00D2226F">
        <w:rPr>
          <w:rFonts w:asciiTheme="minorBidi" w:hAnsiTheme="minorBidi" w:cstheme="minorBidi"/>
          <w:sz w:val="21"/>
          <w:szCs w:val="21"/>
        </w:rPr>
        <w:t>13</w:t>
      </w:r>
      <w:r w:rsidR="00A47499" w:rsidRPr="00286730">
        <w:rPr>
          <w:rFonts w:asciiTheme="minorBidi" w:hAnsiTheme="minorBidi" w:cstheme="minorBidi"/>
          <w:sz w:val="21"/>
          <w:szCs w:val="21"/>
        </w:rPr>
        <w:t>. Juni 20</w:t>
      </w:r>
      <w:r w:rsidR="00D2226F">
        <w:rPr>
          <w:rFonts w:asciiTheme="minorBidi" w:hAnsiTheme="minorBidi" w:cstheme="minorBidi"/>
          <w:sz w:val="21"/>
          <w:szCs w:val="21"/>
        </w:rPr>
        <w:t>22</w:t>
      </w:r>
    </w:p>
    <w:p w14:paraId="6930C7BC" w14:textId="77777777" w:rsidR="001D1C75" w:rsidRPr="002F29CE" w:rsidRDefault="001D1C75" w:rsidP="00945534">
      <w:pPr>
        <w:pBdr>
          <w:bottom w:val="single" w:sz="4" w:space="1" w:color="auto"/>
        </w:pBdr>
        <w:rPr>
          <w:rFonts w:asciiTheme="minorBidi" w:hAnsiTheme="minorBidi" w:cstheme="minorBidi"/>
          <w:sz w:val="10"/>
          <w:szCs w:val="10"/>
        </w:rPr>
      </w:pPr>
    </w:p>
    <w:p w14:paraId="0F6B746E" w14:textId="77777777" w:rsidR="00945534" w:rsidRPr="00D8210F" w:rsidRDefault="00A47499" w:rsidP="00945534">
      <w:pPr>
        <w:spacing w:before="120" w:line="288" w:lineRule="auto"/>
        <w:rPr>
          <w:rFonts w:asciiTheme="minorBidi" w:hAnsiTheme="minorBidi" w:cstheme="minorBidi"/>
          <w:b/>
          <w:bCs/>
        </w:rPr>
      </w:pPr>
      <w:r w:rsidRPr="00D8210F">
        <w:rPr>
          <w:rFonts w:asciiTheme="minorBidi" w:hAnsiTheme="minorBidi" w:cstheme="minorBidi"/>
          <w:b/>
        </w:rPr>
        <w:t>Medienauskunft</w:t>
      </w:r>
      <w:r w:rsidR="00945534" w:rsidRPr="00D8210F">
        <w:rPr>
          <w:rFonts w:asciiTheme="minorBidi" w:hAnsiTheme="minorBidi" w:cstheme="minorBidi"/>
          <w:b/>
        </w:rPr>
        <w:t>:</w:t>
      </w:r>
    </w:p>
    <w:p w14:paraId="285E607A" w14:textId="3687F752" w:rsidR="00945534" w:rsidRPr="00D8210F" w:rsidRDefault="00945534" w:rsidP="00846482">
      <w:pPr>
        <w:spacing w:after="60"/>
        <w:rPr>
          <w:rFonts w:ascii="Arial" w:hAnsi="Arial" w:cs="Arial"/>
        </w:rPr>
      </w:pPr>
      <w:r w:rsidRPr="00D8210F">
        <w:rPr>
          <w:rFonts w:ascii="Arial" w:hAnsi="Arial" w:cs="Arial"/>
          <w:b/>
          <w:bCs/>
        </w:rPr>
        <w:t>Schweizerischer Hefeverband (SHV)</w:t>
      </w:r>
      <w:r w:rsidR="00D2226F" w:rsidRPr="00D8210F">
        <w:rPr>
          <w:rFonts w:ascii="Arial" w:hAnsi="Arial" w:cs="Arial"/>
          <w:b/>
          <w:bCs/>
        </w:rPr>
        <w:t>, Bern</w:t>
      </w:r>
      <w:r w:rsidR="00D2226F" w:rsidRPr="00D8210F">
        <w:rPr>
          <w:rFonts w:ascii="Arial" w:hAnsi="Arial" w:cs="Arial"/>
          <w:b/>
          <w:bCs/>
        </w:rPr>
        <w:br/>
      </w:r>
      <w:r w:rsidR="00662182" w:rsidRPr="00D8210F">
        <w:rPr>
          <w:rFonts w:ascii="Arial" w:hAnsi="Arial" w:cs="Arial"/>
        </w:rPr>
        <w:t>Nicole</w:t>
      </w:r>
      <w:r w:rsidRPr="00D8210F">
        <w:rPr>
          <w:rFonts w:ascii="Arial" w:hAnsi="Arial" w:cs="Arial"/>
        </w:rPr>
        <w:t xml:space="preserve"> Emmenegger, Geschäftsführer</w:t>
      </w:r>
      <w:r w:rsidR="00662182" w:rsidRPr="00D8210F">
        <w:rPr>
          <w:rFonts w:ascii="Arial" w:hAnsi="Arial" w:cs="Arial"/>
        </w:rPr>
        <w:t>in</w:t>
      </w:r>
      <w:r w:rsidR="00D2226F" w:rsidRPr="00D8210F">
        <w:rPr>
          <w:rFonts w:ascii="Arial" w:hAnsi="Arial" w:cs="Arial"/>
        </w:rPr>
        <w:t xml:space="preserve">, </w:t>
      </w:r>
      <w:r w:rsidR="00F34CBE" w:rsidRPr="00D8210F">
        <w:rPr>
          <w:rFonts w:ascii="Arial" w:hAnsi="Arial" w:cs="Arial"/>
        </w:rPr>
        <w:t>n.emmenegger@thunstrasse82.ch, Tel. 031 356 21 21</w:t>
      </w:r>
    </w:p>
    <w:p w14:paraId="47A7EADB" w14:textId="4F863C2D" w:rsidR="00945534" w:rsidRPr="00D8210F" w:rsidRDefault="00945534" w:rsidP="00846482">
      <w:pPr>
        <w:spacing w:after="60"/>
        <w:rPr>
          <w:rFonts w:ascii="Arial" w:hAnsi="Arial" w:cs="Arial"/>
        </w:rPr>
      </w:pPr>
      <w:r w:rsidRPr="00D8210F">
        <w:rPr>
          <w:rFonts w:ascii="Arial" w:hAnsi="Arial" w:cs="Arial"/>
          <w:b/>
          <w:bCs/>
        </w:rPr>
        <w:t>Schweizerischer Bäcker-Confiseurmeister-Verband (SBC)</w:t>
      </w:r>
      <w:r w:rsidR="0089370C" w:rsidRPr="00D8210F">
        <w:rPr>
          <w:rFonts w:ascii="Arial" w:hAnsi="Arial" w:cs="Arial"/>
          <w:b/>
          <w:bCs/>
        </w:rPr>
        <w:t xml:space="preserve">, </w:t>
      </w:r>
      <w:r w:rsidR="00D2226F" w:rsidRPr="00D8210F">
        <w:rPr>
          <w:rFonts w:ascii="Arial" w:hAnsi="Arial" w:cs="Arial"/>
          <w:b/>
          <w:bCs/>
        </w:rPr>
        <w:t>Bern</w:t>
      </w:r>
      <w:r w:rsidR="00D2226F" w:rsidRPr="00D8210F">
        <w:rPr>
          <w:rFonts w:ascii="Arial" w:hAnsi="Arial" w:cs="Arial"/>
        </w:rPr>
        <w:br/>
      </w:r>
      <w:r w:rsidR="008F6DF6" w:rsidRPr="00D8210F">
        <w:rPr>
          <w:rFonts w:ascii="Arial" w:hAnsi="Arial" w:cs="Arial"/>
        </w:rPr>
        <w:t>Urs Wellauer</w:t>
      </w:r>
      <w:r w:rsidRPr="00D8210F">
        <w:rPr>
          <w:rFonts w:ascii="Arial" w:hAnsi="Arial" w:cs="Arial"/>
        </w:rPr>
        <w:t>, Direktor</w:t>
      </w:r>
      <w:r w:rsidR="00736B55" w:rsidRPr="00D8210F">
        <w:rPr>
          <w:rFonts w:ascii="Arial" w:hAnsi="Arial" w:cs="Arial"/>
        </w:rPr>
        <w:t xml:space="preserve">, </w:t>
      </w:r>
      <w:r w:rsidR="00F34CBE" w:rsidRPr="00D8210F">
        <w:rPr>
          <w:rFonts w:ascii="Arial" w:hAnsi="Arial" w:cs="Arial"/>
        </w:rPr>
        <w:t xml:space="preserve">urs.wellauer@swissbaker.ch, </w:t>
      </w:r>
      <w:r w:rsidRPr="00D8210F">
        <w:rPr>
          <w:rFonts w:ascii="Arial" w:hAnsi="Arial" w:cs="Arial"/>
        </w:rPr>
        <w:t xml:space="preserve">Tel. 031 388 14 14 </w:t>
      </w:r>
    </w:p>
    <w:p w14:paraId="6BBF75F1" w14:textId="16A052E5" w:rsidR="00A21907" w:rsidRPr="00D8210F" w:rsidRDefault="009628EB" w:rsidP="00846482">
      <w:pPr>
        <w:spacing w:after="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</w:t>
      </w:r>
      <w:r w:rsidR="00A21907" w:rsidRPr="00D8210F">
        <w:rPr>
          <w:rFonts w:ascii="Arial" w:hAnsi="Arial" w:cs="Arial"/>
          <w:b/>
          <w:bCs/>
        </w:rPr>
        <w:t>igenbrötler Backwerke GmbH, Wauwil (LU)</w:t>
      </w:r>
      <w:r w:rsidR="00A21907" w:rsidRPr="00D8210F">
        <w:rPr>
          <w:rFonts w:ascii="Arial" w:hAnsi="Arial" w:cs="Arial"/>
          <w:b/>
          <w:bCs/>
        </w:rPr>
        <w:br/>
      </w:r>
      <w:r w:rsidR="00A21907" w:rsidRPr="00D8210F">
        <w:rPr>
          <w:rFonts w:ascii="Arial" w:hAnsi="Arial" w:cs="Arial"/>
        </w:rPr>
        <w:t>Daniel Amrein, Inhaber, info@eigenbroetler.info, Tel. 041 980 32 12</w:t>
      </w:r>
      <w:r w:rsidR="000E64D9">
        <w:rPr>
          <w:rFonts w:ascii="Arial" w:hAnsi="Arial" w:cs="Arial"/>
        </w:rPr>
        <w:t xml:space="preserve">, </w:t>
      </w:r>
      <w:r w:rsidR="000E64D9" w:rsidRPr="000E64D9">
        <w:rPr>
          <w:rFonts w:ascii="Arial" w:hAnsi="Arial" w:cs="Arial"/>
        </w:rPr>
        <w:t>www.eigenbroetler.info</w:t>
      </w:r>
    </w:p>
    <w:p w14:paraId="74BF0720" w14:textId="7E5F6D56" w:rsidR="00A21907" w:rsidRPr="00D8210F" w:rsidRDefault="00183134" w:rsidP="00846482">
      <w:pPr>
        <w:spacing w:after="60"/>
        <w:rPr>
          <w:rFonts w:ascii="Arial" w:hAnsi="Arial" w:cs="Arial"/>
          <w:lang w:val="fr-CH"/>
        </w:rPr>
      </w:pPr>
      <w:r>
        <w:rPr>
          <w:rFonts w:ascii="Arial" w:hAnsi="Arial" w:cs="Arial"/>
          <w:b/>
          <w:bCs/>
          <w:lang w:val="fr-CH"/>
        </w:rPr>
        <w:t>B</w:t>
      </w:r>
      <w:r w:rsidR="00A21907" w:rsidRPr="00D8210F">
        <w:rPr>
          <w:rFonts w:ascii="Arial" w:hAnsi="Arial" w:cs="Arial"/>
          <w:b/>
          <w:bCs/>
          <w:lang w:val="fr-CH"/>
        </w:rPr>
        <w:t>oulangerie</w:t>
      </w:r>
      <w:r w:rsidR="00EA1D08">
        <w:rPr>
          <w:rFonts w:ascii="Arial" w:hAnsi="Arial" w:cs="Arial"/>
          <w:b/>
          <w:bCs/>
          <w:lang w:val="fr-CH"/>
        </w:rPr>
        <w:t>-p</w:t>
      </w:r>
      <w:r w:rsidR="00A21907" w:rsidRPr="00D8210F">
        <w:rPr>
          <w:rFonts w:ascii="Arial" w:hAnsi="Arial" w:cs="Arial"/>
          <w:b/>
          <w:bCs/>
          <w:lang w:val="fr-CH"/>
        </w:rPr>
        <w:t>atisserie</w:t>
      </w:r>
      <w:r w:rsidR="00EA1D08">
        <w:rPr>
          <w:rFonts w:ascii="Arial" w:hAnsi="Arial" w:cs="Arial"/>
          <w:b/>
          <w:bCs/>
          <w:lang w:val="fr-CH"/>
        </w:rPr>
        <w:t>-c</w:t>
      </w:r>
      <w:r w:rsidR="00A21907" w:rsidRPr="00D8210F">
        <w:rPr>
          <w:rFonts w:ascii="Arial" w:hAnsi="Arial" w:cs="Arial"/>
          <w:b/>
          <w:bCs/>
          <w:lang w:val="fr-CH"/>
        </w:rPr>
        <w:t>onfiserie</w:t>
      </w:r>
      <w:r>
        <w:rPr>
          <w:rFonts w:ascii="Arial" w:hAnsi="Arial" w:cs="Arial"/>
          <w:b/>
          <w:bCs/>
          <w:lang w:val="fr-CH"/>
        </w:rPr>
        <w:t xml:space="preserve"> P. </w:t>
      </w:r>
      <w:r w:rsidRPr="00D8210F">
        <w:rPr>
          <w:rFonts w:ascii="Arial" w:hAnsi="Arial" w:cs="Arial"/>
          <w:b/>
          <w:bCs/>
          <w:lang w:val="fr-CH"/>
        </w:rPr>
        <w:t>Clément</w:t>
      </w:r>
      <w:r w:rsidR="00A21907" w:rsidRPr="00D8210F">
        <w:rPr>
          <w:rFonts w:ascii="Arial" w:hAnsi="Arial" w:cs="Arial"/>
          <w:b/>
          <w:bCs/>
          <w:lang w:val="fr-CH"/>
        </w:rPr>
        <w:t>, Daillens (VD)</w:t>
      </w:r>
      <w:r w:rsidR="00A21907" w:rsidRPr="00D8210F">
        <w:rPr>
          <w:rFonts w:ascii="Arial" w:hAnsi="Arial" w:cs="Arial"/>
          <w:b/>
          <w:bCs/>
          <w:lang w:val="fr-CH"/>
        </w:rPr>
        <w:br/>
      </w:r>
      <w:r w:rsidR="00A21907" w:rsidRPr="00D8210F">
        <w:rPr>
          <w:rFonts w:ascii="Arial" w:hAnsi="Arial" w:cs="Arial"/>
          <w:lang w:val="fr-CH"/>
        </w:rPr>
        <w:t>Pascal Clément, Inhaber, clement@boulangerieclement.ch, Tel. 021 861 29 77</w:t>
      </w:r>
      <w:r w:rsidR="000E64D9">
        <w:rPr>
          <w:rFonts w:ascii="Arial" w:hAnsi="Arial" w:cs="Arial"/>
          <w:lang w:val="fr-CH"/>
        </w:rPr>
        <w:t xml:space="preserve">, </w:t>
      </w:r>
      <w:r w:rsidR="000E64D9" w:rsidRPr="000E64D9">
        <w:rPr>
          <w:rFonts w:ascii="Arial" w:hAnsi="Arial" w:cs="Arial"/>
          <w:lang w:val="fr-CH"/>
        </w:rPr>
        <w:t>www.boulangerieclement.ch</w:t>
      </w:r>
    </w:p>
    <w:p w14:paraId="05BEF120" w14:textId="185F2F25" w:rsidR="00D8210F" w:rsidRPr="00C12796" w:rsidRDefault="00D8210F" w:rsidP="00846482">
      <w:pPr>
        <w:spacing w:after="60"/>
        <w:rPr>
          <w:rFonts w:ascii="Arial" w:hAnsi="Arial" w:cs="Arial"/>
          <w:b/>
          <w:bCs/>
        </w:rPr>
      </w:pPr>
      <w:r w:rsidRPr="00C12796">
        <w:rPr>
          <w:rFonts w:ascii="Arial" w:hAnsi="Arial" w:cs="Arial"/>
          <w:b/>
          <w:bCs/>
        </w:rPr>
        <w:t>Jovi’s glutenfreie Bäckerei, Bern</w:t>
      </w:r>
      <w:r w:rsidRPr="00C12796">
        <w:rPr>
          <w:rFonts w:ascii="Arial" w:hAnsi="Arial" w:cs="Arial"/>
          <w:b/>
          <w:bCs/>
        </w:rPr>
        <w:br/>
      </w:r>
      <w:r w:rsidRPr="00C12796">
        <w:rPr>
          <w:rFonts w:ascii="Arial" w:hAnsi="Arial" w:cs="Arial"/>
        </w:rPr>
        <w:t xml:space="preserve">Jovana Beslac, </w:t>
      </w:r>
      <w:r w:rsidRPr="00E44679">
        <w:rPr>
          <w:rFonts w:ascii="Arial" w:hAnsi="Arial" w:cs="Arial"/>
        </w:rPr>
        <w:t xml:space="preserve">Firmengründerin, </w:t>
      </w:r>
      <w:r w:rsidR="00B42CA4" w:rsidRPr="00E44679">
        <w:rPr>
          <w:rFonts w:ascii="Arial" w:hAnsi="Arial" w:cs="Arial"/>
        </w:rPr>
        <w:t xml:space="preserve">service@jovis-glutenfreiebaeckerei.ch, </w:t>
      </w:r>
      <w:r w:rsidRPr="00E44679">
        <w:rPr>
          <w:rFonts w:ascii="Arial" w:hAnsi="Arial" w:cs="Arial"/>
        </w:rPr>
        <w:t>Tel. 031 381</w:t>
      </w:r>
      <w:r w:rsidRPr="00C12796">
        <w:rPr>
          <w:rFonts w:ascii="Arial" w:hAnsi="Arial" w:cs="Arial"/>
        </w:rPr>
        <w:t xml:space="preserve"> 17 46</w:t>
      </w:r>
      <w:r w:rsidR="000E64D9">
        <w:rPr>
          <w:rFonts w:ascii="Arial" w:hAnsi="Arial" w:cs="Arial"/>
        </w:rPr>
        <w:t xml:space="preserve">, </w:t>
      </w:r>
      <w:r w:rsidR="00B42CA4">
        <w:rPr>
          <w:rFonts w:ascii="Arial" w:hAnsi="Arial" w:cs="Arial"/>
        </w:rPr>
        <w:br/>
      </w:r>
      <w:r w:rsidR="000E64D9">
        <w:rPr>
          <w:rFonts w:ascii="Arial" w:hAnsi="Arial" w:cs="Arial"/>
        </w:rPr>
        <w:t>www.</w:t>
      </w:r>
      <w:r w:rsidR="000E64D9" w:rsidRPr="000E64D9">
        <w:rPr>
          <w:rFonts w:ascii="Arial" w:hAnsi="Arial" w:cs="Arial"/>
        </w:rPr>
        <w:t>jovis-glutenfreiebaeckerei.ch</w:t>
      </w:r>
    </w:p>
    <w:sectPr w:rsidR="00D8210F" w:rsidRPr="00C12796" w:rsidSect="00E958AE">
      <w:pgSz w:w="11907" w:h="16840" w:code="9"/>
      <w:pgMar w:top="700" w:right="1134" w:bottom="454" w:left="1134" w:header="1000" w:footer="454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2709B" w14:textId="77777777" w:rsidR="008D6714" w:rsidRDefault="008D6714">
      <w:r>
        <w:separator/>
      </w:r>
    </w:p>
  </w:endnote>
  <w:endnote w:type="continuationSeparator" w:id="0">
    <w:p w14:paraId="5C74D9CE" w14:textId="77777777" w:rsidR="008D6714" w:rsidRDefault="008D6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EE529" w14:textId="77777777" w:rsidR="00C12796" w:rsidRDefault="00C1279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0ED4" w14:textId="77777777" w:rsidR="007D7FB5" w:rsidRPr="00C12796" w:rsidRDefault="007D7FB5" w:rsidP="003813D6">
    <w:pPr>
      <w:pStyle w:val="Fuzeile"/>
      <w:tabs>
        <w:tab w:val="left" w:pos="1560"/>
        <w:tab w:val="left" w:pos="5640"/>
        <w:tab w:val="left" w:pos="7800"/>
      </w:tabs>
      <w:rPr>
        <w:rFonts w:ascii="Arial" w:hAnsi="Arial" w:cs="Arial"/>
        <w:sz w:val="16"/>
        <w:szCs w:val="16"/>
      </w:rPr>
    </w:pPr>
    <w:r>
      <w:rPr>
        <w:rFonts w:ascii="DINOT" w:hAnsi="DINOT" w:cs="DINOT"/>
        <w:noProof/>
        <w:lang w:eastAsia="de-CH"/>
      </w:rPr>
      <w:drawing>
        <wp:anchor distT="0" distB="0" distL="114300" distR="114300" simplePos="0" relativeHeight="251658240" behindDoc="0" locked="0" layoutInCell="1" allowOverlap="1" wp14:anchorId="52B56DBA" wp14:editId="153F4A18">
          <wp:simplePos x="0" y="0"/>
          <wp:positionH relativeFrom="column">
            <wp:posOffset>529590</wp:posOffset>
          </wp:positionH>
          <wp:positionV relativeFrom="paragraph">
            <wp:posOffset>4445</wp:posOffset>
          </wp:positionV>
          <wp:extent cx="276225" cy="361950"/>
          <wp:effectExtent l="19050" t="0" r="9525" b="0"/>
          <wp:wrapNone/>
          <wp:docPr id="12" name="Grafik 12" descr="Conf-Logo_4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f-Logo_4f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DINOT" w:hAnsi="DINOT" w:cs="DINOT"/>
        <w:noProof/>
        <w:lang w:eastAsia="de-CH"/>
      </w:rPr>
      <w:drawing>
        <wp:anchor distT="0" distB="0" distL="114300" distR="114300" simplePos="0" relativeHeight="251659264" behindDoc="0" locked="0" layoutInCell="1" allowOverlap="1" wp14:anchorId="380A462C" wp14:editId="7D32DC73">
          <wp:simplePos x="0" y="0"/>
          <wp:positionH relativeFrom="column">
            <wp:posOffset>-3810</wp:posOffset>
          </wp:positionH>
          <wp:positionV relativeFrom="paragraph">
            <wp:posOffset>4445</wp:posOffset>
          </wp:positionV>
          <wp:extent cx="412750" cy="359410"/>
          <wp:effectExtent l="19050" t="0" r="6350" b="0"/>
          <wp:wrapNone/>
          <wp:docPr id="13" name="Grafik 2" descr="beck_gross_4farb_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k_gross_4farb_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275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DINOT" w:hAnsi="DINOT" w:cs="DINOT"/>
      </w:rPr>
      <w:t xml:space="preserve"> </w:t>
    </w:r>
    <w:r>
      <w:rPr>
        <w:rFonts w:ascii="DINOT" w:hAnsi="DINOT" w:cs="DINOT"/>
      </w:rPr>
      <w:tab/>
    </w:r>
    <w:r w:rsidRPr="00C12796">
      <w:rPr>
        <w:rFonts w:ascii="Arial" w:hAnsi="Arial" w:cs="Arial"/>
        <w:sz w:val="16"/>
        <w:szCs w:val="16"/>
      </w:rPr>
      <w:t xml:space="preserve">Schweizerischer Bäcker-Confiseurmeister-Verband </w:t>
    </w:r>
    <w:r w:rsidRPr="00C12796">
      <w:rPr>
        <w:rFonts w:ascii="Arial" w:hAnsi="Arial" w:cs="Arial"/>
        <w:sz w:val="16"/>
        <w:szCs w:val="16"/>
      </w:rPr>
      <w:tab/>
      <w:t>Seilerstrasse 9 I 3001 Bern</w:t>
    </w:r>
    <w:r w:rsidRPr="00C12796">
      <w:rPr>
        <w:rFonts w:ascii="Arial" w:hAnsi="Arial" w:cs="Arial"/>
        <w:sz w:val="16"/>
        <w:szCs w:val="16"/>
      </w:rPr>
      <w:tab/>
      <w:t>Tel. 031 388 14 14</w:t>
    </w:r>
  </w:p>
  <w:p w14:paraId="257FCA96" w14:textId="77777777" w:rsidR="007D7FB5" w:rsidRPr="00C12796" w:rsidRDefault="007D7FB5" w:rsidP="003813D6">
    <w:pPr>
      <w:pStyle w:val="Fuzeile"/>
      <w:tabs>
        <w:tab w:val="left" w:pos="1560"/>
        <w:tab w:val="left" w:pos="5640"/>
        <w:tab w:val="left" w:pos="7800"/>
      </w:tabs>
      <w:rPr>
        <w:rFonts w:ascii="Arial" w:hAnsi="Arial" w:cs="Arial"/>
        <w:sz w:val="16"/>
        <w:szCs w:val="16"/>
        <w:lang w:val="fr-CH"/>
      </w:rPr>
    </w:pPr>
    <w:r w:rsidRPr="00C12796">
      <w:rPr>
        <w:rFonts w:ascii="Arial" w:hAnsi="Arial" w:cs="Arial"/>
        <w:sz w:val="16"/>
        <w:szCs w:val="16"/>
      </w:rPr>
      <w:tab/>
    </w:r>
    <w:r w:rsidRPr="00C12796">
      <w:rPr>
        <w:rFonts w:ascii="Arial" w:hAnsi="Arial" w:cs="Arial"/>
        <w:sz w:val="16"/>
        <w:szCs w:val="16"/>
        <w:lang w:val="fr-CH"/>
      </w:rPr>
      <w:t>Association suisse des patrons boulangers-confiseurs</w:t>
    </w:r>
    <w:r w:rsidRPr="00C12796">
      <w:rPr>
        <w:rFonts w:ascii="Arial" w:hAnsi="Arial" w:cs="Arial"/>
        <w:sz w:val="16"/>
        <w:szCs w:val="16"/>
        <w:lang w:val="fr-CH"/>
      </w:rPr>
      <w:tab/>
      <w:t>info@swissbaker.ch</w:t>
    </w:r>
    <w:r w:rsidRPr="00C12796">
      <w:rPr>
        <w:rFonts w:ascii="Arial" w:hAnsi="Arial" w:cs="Arial"/>
        <w:sz w:val="16"/>
        <w:szCs w:val="16"/>
        <w:lang w:val="fr-CH"/>
      </w:rPr>
      <w:tab/>
      <w:t>Fax 031 388 14 24</w:t>
    </w:r>
  </w:p>
  <w:p w14:paraId="328BA1CD" w14:textId="77777777" w:rsidR="007D7FB5" w:rsidRPr="00C12796" w:rsidRDefault="007D7FB5" w:rsidP="003813D6">
    <w:pPr>
      <w:pStyle w:val="Fuzeile"/>
      <w:tabs>
        <w:tab w:val="left" w:pos="1560"/>
        <w:tab w:val="left" w:pos="5640"/>
        <w:tab w:val="left" w:pos="7800"/>
      </w:tabs>
      <w:rPr>
        <w:rFonts w:ascii="Arial" w:hAnsi="Arial" w:cs="Arial"/>
        <w:sz w:val="16"/>
        <w:szCs w:val="16"/>
        <w:lang w:val="it-CH"/>
      </w:rPr>
    </w:pPr>
    <w:r w:rsidRPr="00C12796">
      <w:rPr>
        <w:rFonts w:ascii="Arial" w:hAnsi="Arial" w:cs="Arial"/>
        <w:sz w:val="16"/>
        <w:szCs w:val="16"/>
        <w:lang w:val="fr-CH"/>
      </w:rPr>
      <w:tab/>
    </w:r>
    <w:r w:rsidRPr="00C12796">
      <w:rPr>
        <w:rFonts w:ascii="Arial" w:hAnsi="Arial" w:cs="Arial"/>
        <w:sz w:val="16"/>
        <w:szCs w:val="16"/>
        <w:lang w:val="it-CH"/>
      </w:rPr>
      <w:t>Associazione svizzera mastri panettieri-confettieri</w:t>
    </w:r>
    <w:r w:rsidRPr="00C12796">
      <w:rPr>
        <w:rFonts w:ascii="Arial" w:hAnsi="Arial" w:cs="Arial"/>
        <w:sz w:val="16"/>
        <w:szCs w:val="16"/>
        <w:lang w:val="it-CH"/>
      </w:rPr>
      <w:tab/>
      <w:t>www.swissbaker.ch</w:t>
    </w:r>
    <w:r w:rsidRPr="00C12796">
      <w:rPr>
        <w:rFonts w:ascii="Arial" w:hAnsi="Arial" w:cs="Arial"/>
        <w:sz w:val="16"/>
        <w:szCs w:val="16"/>
        <w:lang w:val="it-CH"/>
      </w:rPr>
      <w:tab/>
    </w:r>
    <w:r w:rsidRPr="00C12796">
      <w:rPr>
        <w:rFonts w:ascii="Arial" w:hAnsi="Arial" w:cs="Arial"/>
        <w:sz w:val="16"/>
        <w:szCs w:val="16"/>
        <w:lang w:val="it-CH"/>
      </w:rPr>
      <w:tab/>
      <w:t>www.swissconfiseure.ch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9D9FC" w14:textId="77777777" w:rsidR="007D7FB5" w:rsidRPr="00C12796" w:rsidRDefault="007D7FB5" w:rsidP="00CB6EB4">
    <w:pPr>
      <w:pStyle w:val="Fuzeile"/>
      <w:tabs>
        <w:tab w:val="left" w:pos="1560"/>
        <w:tab w:val="left" w:pos="5640"/>
        <w:tab w:val="left" w:pos="7800"/>
      </w:tabs>
      <w:rPr>
        <w:rFonts w:ascii="Arial" w:hAnsi="Arial" w:cs="Arial"/>
        <w:sz w:val="16"/>
        <w:szCs w:val="16"/>
      </w:rPr>
    </w:pPr>
    <w:r>
      <w:rPr>
        <w:rFonts w:ascii="DINOT" w:hAnsi="DINOT" w:cs="DINOT"/>
        <w:noProof/>
        <w:lang w:eastAsia="de-CH"/>
      </w:rPr>
      <w:drawing>
        <wp:anchor distT="0" distB="0" distL="114300" distR="114300" simplePos="0" relativeHeight="251663360" behindDoc="0" locked="0" layoutInCell="1" allowOverlap="1" wp14:anchorId="23401925" wp14:editId="6D117389">
          <wp:simplePos x="0" y="0"/>
          <wp:positionH relativeFrom="column">
            <wp:posOffset>529590</wp:posOffset>
          </wp:positionH>
          <wp:positionV relativeFrom="paragraph">
            <wp:posOffset>4445</wp:posOffset>
          </wp:positionV>
          <wp:extent cx="276225" cy="361950"/>
          <wp:effectExtent l="19050" t="0" r="9525" b="0"/>
          <wp:wrapNone/>
          <wp:docPr id="14" name="Grafik 3" descr="Conf-Logo_4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f-Logo_4f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DINOT" w:hAnsi="DINOT" w:cs="DINOT"/>
        <w:noProof/>
        <w:lang w:eastAsia="de-CH"/>
      </w:rPr>
      <w:drawing>
        <wp:anchor distT="0" distB="0" distL="114300" distR="114300" simplePos="0" relativeHeight="251664384" behindDoc="0" locked="0" layoutInCell="1" allowOverlap="1" wp14:anchorId="518A3977" wp14:editId="3ECB7D3F">
          <wp:simplePos x="0" y="0"/>
          <wp:positionH relativeFrom="column">
            <wp:posOffset>-3810</wp:posOffset>
          </wp:positionH>
          <wp:positionV relativeFrom="paragraph">
            <wp:posOffset>4445</wp:posOffset>
          </wp:positionV>
          <wp:extent cx="412750" cy="359410"/>
          <wp:effectExtent l="19050" t="0" r="6350" b="0"/>
          <wp:wrapNone/>
          <wp:docPr id="15" name="Grafik 2" descr="beck_gross_4farb_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k_gross_4farb_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275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DINOT" w:hAnsi="DINOT" w:cs="DINOT"/>
      </w:rPr>
      <w:t xml:space="preserve"> </w:t>
    </w:r>
    <w:r>
      <w:rPr>
        <w:rFonts w:ascii="DINOT" w:hAnsi="DINOT" w:cs="DINOT"/>
      </w:rPr>
      <w:tab/>
    </w:r>
    <w:r w:rsidRPr="00C12796">
      <w:rPr>
        <w:rFonts w:ascii="Arial" w:hAnsi="Arial" w:cs="Arial"/>
        <w:sz w:val="16"/>
        <w:szCs w:val="16"/>
      </w:rPr>
      <w:t xml:space="preserve">Schweizerischer Bäcker-Confiseurmeister-Verband </w:t>
    </w:r>
    <w:r w:rsidRPr="00C12796">
      <w:rPr>
        <w:rFonts w:ascii="Arial" w:hAnsi="Arial" w:cs="Arial"/>
        <w:sz w:val="16"/>
        <w:szCs w:val="16"/>
      </w:rPr>
      <w:tab/>
      <w:t>Seilerstrasse 9 I 3001 Bern</w:t>
    </w:r>
    <w:r w:rsidRPr="00C12796">
      <w:rPr>
        <w:rFonts w:ascii="Arial" w:hAnsi="Arial" w:cs="Arial"/>
        <w:sz w:val="16"/>
        <w:szCs w:val="16"/>
      </w:rPr>
      <w:tab/>
      <w:t>Tel. 031 388 14 14</w:t>
    </w:r>
  </w:p>
  <w:p w14:paraId="47EC9155" w14:textId="77777777" w:rsidR="007D7FB5" w:rsidRPr="00C12796" w:rsidRDefault="007D7FB5" w:rsidP="00414281">
    <w:pPr>
      <w:pStyle w:val="Fuzeile"/>
      <w:tabs>
        <w:tab w:val="left" w:pos="1560"/>
        <w:tab w:val="left" w:pos="5640"/>
        <w:tab w:val="left" w:pos="7800"/>
      </w:tabs>
      <w:rPr>
        <w:rFonts w:ascii="Arial" w:hAnsi="Arial" w:cs="Arial"/>
        <w:sz w:val="16"/>
        <w:szCs w:val="16"/>
        <w:lang w:val="fr-CH"/>
      </w:rPr>
    </w:pPr>
    <w:r w:rsidRPr="00C12796">
      <w:rPr>
        <w:rFonts w:ascii="Arial" w:hAnsi="Arial" w:cs="Arial"/>
        <w:sz w:val="16"/>
        <w:szCs w:val="16"/>
      </w:rPr>
      <w:tab/>
    </w:r>
    <w:r w:rsidRPr="00C12796">
      <w:rPr>
        <w:rFonts w:ascii="Arial" w:hAnsi="Arial" w:cs="Arial"/>
        <w:sz w:val="16"/>
        <w:szCs w:val="16"/>
        <w:lang w:val="fr-CH"/>
      </w:rPr>
      <w:t>Association suisse des patrons boulangers-confiseurs</w:t>
    </w:r>
    <w:r w:rsidRPr="00C12796">
      <w:rPr>
        <w:rFonts w:ascii="Arial" w:hAnsi="Arial" w:cs="Arial"/>
        <w:sz w:val="16"/>
        <w:szCs w:val="16"/>
        <w:lang w:val="fr-CH"/>
      </w:rPr>
      <w:tab/>
      <w:t>info@swissbaker.ch</w:t>
    </w:r>
    <w:r w:rsidRPr="00C12796">
      <w:rPr>
        <w:rFonts w:ascii="Arial" w:hAnsi="Arial" w:cs="Arial"/>
        <w:sz w:val="16"/>
        <w:szCs w:val="16"/>
        <w:lang w:val="fr-CH"/>
      </w:rPr>
      <w:tab/>
      <w:t>Fax 031 388 14 24</w:t>
    </w:r>
  </w:p>
  <w:p w14:paraId="59903C39" w14:textId="77777777" w:rsidR="007D7FB5" w:rsidRPr="00C12796" w:rsidRDefault="007D7FB5" w:rsidP="00414281">
    <w:pPr>
      <w:pStyle w:val="Fuzeile"/>
      <w:tabs>
        <w:tab w:val="left" w:pos="1560"/>
        <w:tab w:val="left" w:pos="5640"/>
        <w:tab w:val="left" w:pos="7800"/>
      </w:tabs>
      <w:rPr>
        <w:rFonts w:ascii="Arial" w:hAnsi="Arial" w:cs="Arial"/>
        <w:sz w:val="16"/>
        <w:szCs w:val="16"/>
        <w:lang w:val="it-CH"/>
      </w:rPr>
    </w:pPr>
    <w:r w:rsidRPr="00C12796">
      <w:rPr>
        <w:rFonts w:ascii="Arial" w:hAnsi="Arial" w:cs="Arial"/>
        <w:sz w:val="16"/>
        <w:szCs w:val="16"/>
        <w:lang w:val="fr-CH"/>
      </w:rPr>
      <w:tab/>
    </w:r>
    <w:r w:rsidRPr="00C12796">
      <w:rPr>
        <w:rFonts w:ascii="Arial" w:hAnsi="Arial" w:cs="Arial"/>
        <w:sz w:val="16"/>
        <w:szCs w:val="16"/>
        <w:lang w:val="it-CH"/>
      </w:rPr>
      <w:t>Associazione svizzera mastri panettieri-confettieri</w:t>
    </w:r>
    <w:r w:rsidRPr="00C12796">
      <w:rPr>
        <w:rFonts w:ascii="Arial" w:hAnsi="Arial" w:cs="Arial"/>
        <w:sz w:val="16"/>
        <w:szCs w:val="16"/>
        <w:lang w:val="it-CH"/>
      </w:rPr>
      <w:tab/>
      <w:t>www.swissbaker.ch</w:t>
    </w:r>
    <w:r w:rsidRPr="00C12796">
      <w:rPr>
        <w:rFonts w:ascii="Arial" w:hAnsi="Arial" w:cs="Arial"/>
        <w:sz w:val="16"/>
        <w:szCs w:val="16"/>
        <w:lang w:val="it-CH"/>
      </w:rPr>
      <w:tab/>
    </w:r>
    <w:r w:rsidRPr="00C12796">
      <w:rPr>
        <w:rFonts w:ascii="Arial" w:hAnsi="Arial" w:cs="Arial"/>
        <w:sz w:val="16"/>
        <w:szCs w:val="16"/>
        <w:lang w:val="it-CH"/>
      </w:rPr>
      <w:tab/>
      <w:t>www.swissconfiseure.ch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915B7" w14:textId="77777777" w:rsidR="008D6714" w:rsidRDefault="008D6714">
      <w:r>
        <w:separator/>
      </w:r>
    </w:p>
  </w:footnote>
  <w:footnote w:type="continuationSeparator" w:id="0">
    <w:p w14:paraId="6876C633" w14:textId="77777777" w:rsidR="008D6714" w:rsidRDefault="008D6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A14A3" w14:textId="77777777" w:rsidR="00C12796" w:rsidRDefault="00C1279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0F42C" w14:textId="77777777" w:rsidR="007D7FB5" w:rsidRDefault="007D7FB5" w:rsidP="0082658C">
    <w:pPr>
      <w:pStyle w:val="Kopfzeile"/>
    </w:pPr>
  </w:p>
  <w:p w14:paraId="4CA442DB" w14:textId="77777777" w:rsidR="007D7FB5" w:rsidRDefault="007D7FB5" w:rsidP="0082658C">
    <w:pPr>
      <w:pStyle w:val="Kopfzeile"/>
    </w:pPr>
    <w:r w:rsidRPr="005B627F">
      <w:rPr>
        <w:noProof/>
        <w:lang w:eastAsia="de-CH"/>
      </w:rPr>
      <w:drawing>
        <wp:anchor distT="0" distB="0" distL="114300" distR="114300" simplePos="0" relativeHeight="251661312" behindDoc="0" locked="0" layoutInCell="1" allowOverlap="1" wp14:anchorId="52D38F5C" wp14:editId="192F9D62">
          <wp:simplePos x="0" y="0"/>
          <wp:positionH relativeFrom="column">
            <wp:posOffset>-329565</wp:posOffset>
          </wp:positionH>
          <wp:positionV relativeFrom="paragraph">
            <wp:posOffset>-339725</wp:posOffset>
          </wp:positionV>
          <wp:extent cx="1728470" cy="1009650"/>
          <wp:effectExtent l="19050" t="0" r="5080" b="0"/>
          <wp:wrapNone/>
          <wp:docPr id="11" name="Grafik 0" descr="SB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C_Logo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470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12092" w14:textId="0DA1EE7D" w:rsidR="007D7FB5" w:rsidRPr="002F29CE" w:rsidRDefault="007D7FB5" w:rsidP="008D065A">
    <w:pPr>
      <w:pStyle w:val="Kopfzeile"/>
      <w:pBdr>
        <w:bottom w:val="single" w:sz="4" w:space="1" w:color="auto"/>
      </w:pBdr>
      <w:tabs>
        <w:tab w:val="clear" w:pos="4536"/>
        <w:tab w:val="clear" w:pos="9072"/>
        <w:tab w:val="center" w:pos="7080"/>
        <w:tab w:val="right" w:pos="9600"/>
      </w:tabs>
      <w:rPr>
        <w:rFonts w:asciiTheme="minorBidi" w:hAnsiTheme="minorBidi" w:cstheme="minorBidi"/>
      </w:rPr>
    </w:pPr>
    <w:r w:rsidRPr="002F29CE">
      <w:rPr>
        <w:rFonts w:asciiTheme="minorBidi" w:hAnsiTheme="minorBidi" w:cstheme="minorBidi"/>
      </w:rPr>
      <w:t>Medienmitteilung «Bäckerkrone 20</w:t>
    </w:r>
    <w:r w:rsidR="00D2226F">
      <w:rPr>
        <w:rFonts w:asciiTheme="minorBidi" w:hAnsiTheme="minorBidi" w:cstheme="minorBidi"/>
      </w:rPr>
      <w:t>22</w:t>
    </w:r>
    <w:r w:rsidRPr="002F29CE">
      <w:rPr>
        <w:rFonts w:asciiTheme="minorBidi" w:hAnsiTheme="minorBidi" w:cstheme="minorBidi"/>
      </w:rPr>
      <w:t>»</w:t>
    </w:r>
    <w:r w:rsidRPr="002F29CE">
      <w:rPr>
        <w:rFonts w:asciiTheme="minorBidi" w:hAnsiTheme="minorBidi" w:cstheme="minorBidi"/>
      </w:rPr>
      <w:tab/>
      <w:t>–</w:t>
    </w:r>
    <w:r w:rsidR="00D2226F">
      <w:rPr>
        <w:rFonts w:asciiTheme="minorBidi" w:hAnsiTheme="minorBidi" w:cstheme="minorBidi"/>
      </w:rPr>
      <w:t>13</w:t>
    </w:r>
    <w:r w:rsidRPr="002F29CE">
      <w:rPr>
        <w:rFonts w:asciiTheme="minorBidi" w:hAnsiTheme="minorBidi" w:cstheme="minorBidi"/>
      </w:rPr>
      <w:t>.06.20</w:t>
    </w:r>
    <w:r w:rsidR="00D2226F">
      <w:rPr>
        <w:rFonts w:asciiTheme="minorBidi" w:hAnsiTheme="minorBidi" w:cstheme="minorBidi"/>
      </w:rPr>
      <w:t>22</w:t>
    </w:r>
    <w:r w:rsidRPr="002F29CE">
      <w:rPr>
        <w:rFonts w:asciiTheme="minorBidi" w:hAnsiTheme="minorBidi" w:cstheme="minorBidi"/>
      </w:rPr>
      <w:t xml:space="preserve"> –</w:t>
    </w:r>
    <w:r w:rsidRPr="002F29CE">
      <w:rPr>
        <w:rFonts w:asciiTheme="minorBidi" w:hAnsiTheme="minorBidi" w:cstheme="minorBidi"/>
      </w:rPr>
      <w:tab/>
      <w:t>Seite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A6C3F"/>
    <w:multiLevelType w:val="hybridMultilevel"/>
    <w:tmpl w:val="D11224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B20BB"/>
    <w:multiLevelType w:val="hybridMultilevel"/>
    <w:tmpl w:val="B7A481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B2993"/>
    <w:multiLevelType w:val="hybridMultilevel"/>
    <w:tmpl w:val="4A1454D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8458C"/>
    <w:multiLevelType w:val="hybridMultilevel"/>
    <w:tmpl w:val="AD2AB7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0B5580"/>
    <w:multiLevelType w:val="multilevel"/>
    <w:tmpl w:val="4A1454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8366A"/>
    <w:multiLevelType w:val="hybridMultilevel"/>
    <w:tmpl w:val="9508C13C"/>
    <w:lvl w:ilvl="0" w:tplc="DC7C03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40821"/>
    <w:multiLevelType w:val="hybridMultilevel"/>
    <w:tmpl w:val="31A6148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C74E3"/>
    <w:multiLevelType w:val="hybridMultilevel"/>
    <w:tmpl w:val="053AD8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5F004A"/>
    <w:multiLevelType w:val="hybridMultilevel"/>
    <w:tmpl w:val="945CFD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72EB2"/>
    <w:multiLevelType w:val="hybridMultilevel"/>
    <w:tmpl w:val="4386E744"/>
    <w:lvl w:ilvl="0" w:tplc="3E2EC6F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CC4"/>
    <w:rsid w:val="000001A2"/>
    <w:rsid w:val="0000452B"/>
    <w:rsid w:val="00004C83"/>
    <w:rsid w:val="000057F1"/>
    <w:rsid w:val="00011BE7"/>
    <w:rsid w:val="000125B8"/>
    <w:rsid w:val="00013EE5"/>
    <w:rsid w:val="000156D9"/>
    <w:rsid w:val="000169B1"/>
    <w:rsid w:val="00020564"/>
    <w:rsid w:val="00021A1C"/>
    <w:rsid w:val="00022085"/>
    <w:rsid w:val="000220E3"/>
    <w:rsid w:val="000234B9"/>
    <w:rsid w:val="00026023"/>
    <w:rsid w:val="0002629A"/>
    <w:rsid w:val="00033852"/>
    <w:rsid w:val="00034ECB"/>
    <w:rsid w:val="00035B8B"/>
    <w:rsid w:val="000516D2"/>
    <w:rsid w:val="00052E8D"/>
    <w:rsid w:val="000544FB"/>
    <w:rsid w:val="00054774"/>
    <w:rsid w:val="0005789F"/>
    <w:rsid w:val="00061E12"/>
    <w:rsid w:val="00062BEE"/>
    <w:rsid w:val="00063B12"/>
    <w:rsid w:val="00065025"/>
    <w:rsid w:val="00074DD2"/>
    <w:rsid w:val="00080017"/>
    <w:rsid w:val="00085947"/>
    <w:rsid w:val="00085D72"/>
    <w:rsid w:val="00087726"/>
    <w:rsid w:val="00093089"/>
    <w:rsid w:val="000940DD"/>
    <w:rsid w:val="000966A6"/>
    <w:rsid w:val="000A0138"/>
    <w:rsid w:val="000A04C2"/>
    <w:rsid w:val="000A24EC"/>
    <w:rsid w:val="000A3713"/>
    <w:rsid w:val="000B2149"/>
    <w:rsid w:val="000B4A63"/>
    <w:rsid w:val="000B525F"/>
    <w:rsid w:val="000C007C"/>
    <w:rsid w:val="000C515E"/>
    <w:rsid w:val="000C5FC3"/>
    <w:rsid w:val="000C6415"/>
    <w:rsid w:val="000C6BE0"/>
    <w:rsid w:val="000D0342"/>
    <w:rsid w:val="000D3DCB"/>
    <w:rsid w:val="000E04AB"/>
    <w:rsid w:val="000E13A3"/>
    <w:rsid w:val="000E3378"/>
    <w:rsid w:val="000E3F07"/>
    <w:rsid w:val="000E64D9"/>
    <w:rsid w:val="000E67B7"/>
    <w:rsid w:val="000F33F8"/>
    <w:rsid w:val="000F41F9"/>
    <w:rsid w:val="000F46BB"/>
    <w:rsid w:val="000F484B"/>
    <w:rsid w:val="000F5F77"/>
    <w:rsid w:val="00111C2D"/>
    <w:rsid w:val="00120A56"/>
    <w:rsid w:val="00126EBE"/>
    <w:rsid w:val="0012725E"/>
    <w:rsid w:val="001313D7"/>
    <w:rsid w:val="001348D2"/>
    <w:rsid w:val="001430CC"/>
    <w:rsid w:val="00147451"/>
    <w:rsid w:val="0015146C"/>
    <w:rsid w:val="001537B6"/>
    <w:rsid w:val="0015452C"/>
    <w:rsid w:val="001649DE"/>
    <w:rsid w:val="00172831"/>
    <w:rsid w:val="00183134"/>
    <w:rsid w:val="00184EFF"/>
    <w:rsid w:val="001879EC"/>
    <w:rsid w:val="00192598"/>
    <w:rsid w:val="00197840"/>
    <w:rsid w:val="001A1A76"/>
    <w:rsid w:val="001A4351"/>
    <w:rsid w:val="001B0C3C"/>
    <w:rsid w:val="001B1CC4"/>
    <w:rsid w:val="001B3713"/>
    <w:rsid w:val="001B5542"/>
    <w:rsid w:val="001C0D01"/>
    <w:rsid w:val="001C148F"/>
    <w:rsid w:val="001C785A"/>
    <w:rsid w:val="001C7BA7"/>
    <w:rsid w:val="001D0F27"/>
    <w:rsid w:val="001D196A"/>
    <w:rsid w:val="001D1C75"/>
    <w:rsid w:val="001D36C5"/>
    <w:rsid w:val="001D6B33"/>
    <w:rsid w:val="001D75B5"/>
    <w:rsid w:val="001E142A"/>
    <w:rsid w:val="001E170F"/>
    <w:rsid w:val="001E3560"/>
    <w:rsid w:val="001E390C"/>
    <w:rsid w:val="001E4C5E"/>
    <w:rsid w:val="001E4CB0"/>
    <w:rsid w:val="001E7AFE"/>
    <w:rsid w:val="001F04D4"/>
    <w:rsid w:val="001F6C51"/>
    <w:rsid w:val="001F7081"/>
    <w:rsid w:val="001F7C91"/>
    <w:rsid w:val="00203FDA"/>
    <w:rsid w:val="0020744B"/>
    <w:rsid w:val="0021014C"/>
    <w:rsid w:val="00212952"/>
    <w:rsid w:val="00216F9A"/>
    <w:rsid w:val="002232D6"/>
    <w:rsid w:val="002340C5"/>
    <w:rsid w:val="0024217E"/>
    <w:rsid w:val="0024285A"/>
    <w:rsid w:val="00250395"/>
    <w:rsid w:val="0025130D"/>
    <w:rsid w:val="00252C34"/>
    <w:rsid w:val="002548E7"/>
    <w:rsid w:val="002566D5"/>
    <w:rsid w:val="002603F7"/>
    <w:rsid w:val="002610A3"/>
    <w:rsid w:val="0026206B"/>
    <w:rsid w:val="002627CD"/>
    <w:rsid w:val="00271AD8"/>
    <w:rsid w:val="00273372"/>
    <w:rsid w:val="002801FD"/>
    <w:rsid w:val="002820AE"/>
    <w:rsid w:val="00282C4A"/>
    <w:rsid w:val="00284768"/>
    <w:rsid w:val="00286730"/>
    <w:rsid w:val="00286831"/>
    <w:rsid w:val="00293E83"/>
    <w:rsid w:val="002958AA"/>
    <w:rsid w:val="002959EA"/>
    <w:rsid w:val="00296781"/>
    <w:rsid w:val="002A1C42"/>
    <w:rsid w:val="002A66D8"/>
    <w:rsid w:val="002B36C6"/>
    <w:rsid w:val="002C054E"/>
    <w:rsid w:val="002C0819"/>
    <w:rsid w:val="002C479B"/>
    <w:rsid w:val="002C4B69"/>
    <w:rsid w:val="002C555F"/>
    <w:rsid w:val="002C61FB"/>
    <w:rsid w:val="002C74F6"/>
    <w:rsid w:val="002D128F"/>
    <w:rsid w:val="002D33F7"/>
    <w:rsid w:val="002D36AC"/>
    <w:rsid w:val="002D7DD0"/>
    <w:rsid w:val="002E5FDA"/>
    <w:rsid w:val="002F29CE"/>
    <w:rsid w:val="002F5277"/>
    <w:rsid w:val="003013F3"/>
    <w:rsid w:val="00311A1A"/>
    <w:rsid w:val="003172CA"/>
    <w:rsid w:val="00322299"/>
    <w:rsid w:val="00325D4E"/>
    <w:rsid w:val="00327055"/>
    <w:rsid w:val="00330989"/>
    <w:rsid w:val="00330D24"/>
    <w:rsid w:val="003330BA"/>
    <w:rsid w:val="00333131"/>
    <w:rsid w:val="00333DCC"/>
    <w:rsid w:val="00341A4C"/>
    <w:rsid w:val="00344284"/>
    <w:rsid w:val="00345169"/>
    <w:rsid w:val="0034594B"/>
    <w:rsid w:val="00346D87"/>
    <w:rsid w:val="00353ED0"/>
    <w:rsid w:val="00360DFA"/>
    <w:rsid w:val="003655E3"/>
    <w:rsid w:val="00370732"/>
    <w:rsid w:val="00373B7F"/>
    <w:rsid w:val="003763C2"/>
    <w:rsid w:val="00380DE6"/>
    <w:rsid w:val="003813D6"/>
    <w:rsid w:val="0038702B"/>
    <w:rsid w:val="00390ED7"/>
    <w:rsid w:val="00392008"/>
    <w:rsid w:val="00392DF9"/>
    <w:rsid w:val="00396D7E"/>
    <w:rsid w:val="003A0B30"/>
    <w:rsid w:val="003B00D6"/>
    <w:rsid w:val="003B153B"/>
    <w:rsid w:val="003B2001"/>
    <w:rsid w:val="003B260C"/>
    <w:rsid w:val="003B28E9"/>
    <w:rsid w:val="003B33E5"/>
    <w:rsid w:val="003B37F9"/>
    <w:rsid w:val="003B3B99"/>
    <w:rsid w:val="003B7974"/>
    <w:rsid w:val="003C12A0"/>
    <w:rsid w:val="003C252F"/>
    <w:rsid w:val="003C2C9E"/>
    <w:rsid w:val="003C6E1C"/>
    <w:rsid w:val="003D2C88"/>
    <w:rsid w:val="003D2E6F"/>
    <w:rsid w:val="003D538B"/>
    <w:rsid w:val="003D54D5"/>
    <w:rsid w:val="003F1EBF"/>
    <w:rsid w:val="003F2AA6"/>
    <w:rsid w:val="0040242D"/>
    <w:rsid w:val="00403A09"/>
    <w:rsid w:val="00410AF4"/>
    <w:rsid w:val="00414281"/>
    <w:rsid w:val="00422BCC"/>
    <w:rsid w:val="004351C3"/>
    <w:rsid w:val="00440394"/>
    <w:rsid w:val="00442449"/>
    <w:rsid w:val="004445B1"/>
    <w:rsid w:val="0045105E"/>
    <w:rsid w:val="00455857"/>
    <w:rsid w:val="00473B43"/>
    <w:rsid w:val="00476AF8"/>
    <w:rsid w:val="00476E6D"/>
    <w:rsid w:val="004815D1"/>
    <w:rsid w:val="00483419"/>
    <w:rsid w:val="00483DF8"/>
    <w:rsid w:val="00485DCD"/>
    <w:rsid w:val="00486472"/>
    <w:rsid w:val="0048667B"/>
    <w:rsid w:val="00496F04"/>
    <w:rsid w:val="004977CA"/>
    <w:rsid w:val="004A0159"/>
    <w:rsid w:val="004A2C51"/>
    <w:rsid w:val="004B6E5A"/>
    <w:rsid w:val="004B793F"/>
    <w:rsid w:val="004C3B7B"/>
    <w:rsid w:val="004D4C79"/>
    <w:rsid w:val="004D6CDE"/>
    <w:rsid w:val="004D6F1F"/>
    <w:rsid w:val="004E1C17"/>
    <w:rsid w:val="004E5736"/>
    <w:rsid w:val="004F657F"/>
    <w:rsid w:val="005018F6"/>
    <w:rsid w:val="00502E99"/>
    <w:rsid w:val="005039B0"/>
    <w:rsid w:val="0050524C"/>
    <w:rsid w:val="00505883"/>
    <w:rsid w:val="00507462"/>
    <w:rsid w:val="005215EA"/>
    <w:rsid w:val="0052255D"/>
    <w:rsid w:val="0052652A"/>
    <w:rsid w:val="005267F7"/>
    <w:rsid w:val="00530A1F"/>
    <w:rsid w:val="005327FE"/>
    <w:rsid w:val="00533516"/>
    <w:rsid w:val="0053673A"/>
    <w:rsid w:val="005368CE"/>
    <w:rsid w:val="005555C6"/>
    <w:rsid w:val="0056062A"/>
    <w:rsid w:val="0056197F"/>
    <w:rsid w:val="00564FF4"/>
    <w:rsid w:val="00566B34"/>
    <w:rsid w:val="0057674B"/>
    <w:rsid w:val="00581A72"/>
    <w:rsid w:val="005835EF"/>
    <w:rsid w:val="00591385"/>
    <w:rsid w:val="00591660"/>
    <w:rsid w:val="005973D2"/>
    <w:rsid w:val="005A03F5"/>
    <w:rsid w:val="005B2E91"/>
    <w:rsid w:val="005B5A86"/>
    <w:rsid w:val="005B627F"/>
    <w:rsid w:val="005C2880"/>
    <w:rsid w:val="005C723A"/>
    <w:rsid w:val="005D102B"/>
    <w:rsid w:val="005D29B1"/>
    <w:rsid w:val="005D3965"/>
    <w:rsid w:val="005E0C95"/>
    <w:rsid w:val="005F0D68"/>
    <w:rsid w:val="005F273D"/>
    <w:rsid w:val="005F3D09"/>
    <w:rsid w:val="005F47CA"/>
    <w:rsid w:val="00605B30"/>
    <w:rsid w:val="00607092"/>
    <w:rsid w:val="006075B3"/>
    <w:rsid w:val="00617AB7"/>
    <w:rsid w:val="00620C4F"/>
    <w:rsid w:val="00621FDF"/>
    <w:rsid w:val="00623E9C"/>
    <w:rsid w:val="0063027E"/>
    <w:rsid w:val="006304B9"/>
    <w:rsid w:val="00634A63"/>
    <w:rsid w:val="00634FB3"/>
    <w:rsid w:val="00640A43"/>
    <w:rsid w:val="00644FAB"/>
    <w:rsid w:val="006503B5"/>
    <w:rsid w:val="00650500"/>
    <w:rsid w:val="006539BD"/>
    <w:rsid w:val="00653C6B"/>
    <w:rsid w:val="00655D44"/>
    <w:rsid w:val="00662182"/>
    <w:rsid w:val="00664530"/>
    <w:rsid w:val="00664BDC"/>
    <w:rsid w:val="00670D9C"/>
    <w:rsid w:val="0067476F"/>
    <w:rsid w:val="00675C2C"/>
    <w:rsid w:val="00676FF7"/>
    <w:rsid w:val="00677A6B"/>
    <w:rsid w:val="006814CF"/>
    <w:rsid w:val="00685C27"/>
    <w:rsid w:val="00686BD8"/>
    <w:rsid w:val="006870F2"/>
    <w:rsid w:val="00687AC2"/>
    <w:rsid w:val="00691018"/>
    <w:rsid w:val="006920FF"/>
    <w:rsid w:val="00692821"/>
    <w:rsid w:val="00694F33"/>
    <w:rsid w:val="00697A29"/>
    <w:rsid w:val="006A0AF2"/>
    <w:rsid w:val="006A4E6C"/>
    <w:rsid w:val="006A546F"/>
    <w:rsid w:val="006A54B1"/>
    <w:rsid w:val="006A716D"/>
    <w:rsid w:val="006B33D1"/>
    <w:rsid w:val="006C03A2"/>
    <w:rsid w:val="006C0B71"/>
    <w:rsid w:val="006E39A1"/>
    <w:rsid w:val="006E67A1"/>
    <w:rsid w:val="006E6C74"/>
    <w:rsid w:val="006E7FA6"/>
    <w:rsid w:val="006F0717"/>
    <w:rsid w:val="006F478D"/>
    <w:rsid w:val="006F5096"/>
    <w:rsid w:val="006F65F5"/>
    <w:rsid w:val="00700411"/>
    <w:rsid w:val="0070496E"/>
    <w:rsid w:val="00710467"/>
    <w:rsid w:val="0071425D"/>
    <w:rsid w:val="00714D50"/>
    <w:rsid w:val="00714D65"/>
    <w:rsid w:val="00722B01"/>
    <w:rsid w:val="007273C7"/>
    <w:rsid w:val="00732888"/>
    <w:rsid w:val="00735290"/>
    <w:rsid w:val="00735643"/>
    <w:rsid w:val="00736B55"/>
    <w:rsid w:val="007426BA"/>
    <w:rsid w:val="00750371"/>
    <w:rsid w:val="007512E2"/>
    <w:rsid w:val="007519DD"/>
    <w:rsid w:val="007526FE"/>
    <w:rsid w:val="00752C51"/>
    <w:rsid w:val="007539C9"/>
    <w:rsid w:val="00753D66"/>
    <w:rsid w:val="007541D0"/>
    <w:rsid w:val="007569E3"/>
    <w:rsid w:val="00756F62"/>
    <w:rsid w:val="00762AA4"/>
    <w:rsid w:val="00770479"/>
    <w:rsid w:val="00771B2D"/>
    <w:rsid w:val="007742C9"/>
    <w:rsid w:val="00774FCE"/>
    <w:rsid w:val="00775EE2"/>
    <w:rsid w:val="0077788D"/>
    <w:rsid w:val="00785723"/>
    <w:rsid w:val="00786ECB"/>
    <w:rsid w:val="0078723F"/>
    <w:rsid w:val="00792854"/>
    <w:rsid w:val="00795CD4"/>
    <w:rsid w:val="00797943"/>
    <w:rsid w:val="007A3243"/>
    <w:rsid w:val="007B07DF"/>
    <w:rsid w:val="007B6454"/>
    <w:rsid w:val="007B7464"/>
    <w:rsid w:val="007D7FB5"/>
    <w:rsid w:val="007E5075"/>
    <w:rsid w:val="007F0230"/>
    <w:rsid w:val="007F481F"/>
    <w:rsid w:val="00801636"/>
    <w:rsid w:val="008024F6"/>
    <w:rsid w:val="00802CCD"/>
    <w:rsid w:val="00802EA8"/>
    <w:rsid w:val="008165A6"/>
    <w:rsid w:val="00816ACA"/>
    <w:rsid w:val="00816E4F"/>
    <w:rsid w:val="00817EF0"/>
    <w:rsid w:val="008205A0"/>
    <w:rsid w:val="008212B2"/>
    <w:rsid w:val="00821C7B"/>
    <w:rsid w:val="00823B97"/>
    <w:rsid w:val="008243BE"/>
    <w:rsid w:val="0082658C"/>
    <w:rsid w:val="008333A7"/>
    <w:rsid w:val="00835CE9"/>
    <w:rsid w:val="00837772"/>
    <w:rsid w:val="00842D92"/>
    <w:rsid w:val="00846482"/>
    <w:rsid w:val="008507A6"/>
    <w:rsid w:val="00852AE4"/>
    <w:rsid w:val="00855415"/>
    <w:rsid w:val="00862428"/>
    <w:rsid w:val="00863A20"/>
    <w:rsid w:val="008640BA"/>
    <w:rsid w:val="00864136"/>
    <w:rsid w:val="00864BE4"/>
    <w:rsid w:val="00870E3F"/>
    <w:rsid w:val="00873683"/>
    <w:rsid w:val="00874244"/>
    <w:rsid w:val="00874791"/>
    <w:rsid w:val="0088067D"/>
    <w:rsid w:val="008807A8"/>
    <w:rsid w:val="00882812"/>
    <w:rsid w:val="00882E7D"/>
    <w:rsid w:val="00886C45"/>
    <w:rsid w:val="0089370C"/>
    <w:rsid w:val="008958E8"/>
    <w:rsid w:val="008A12B1"/>
    <w:rsid w:val="008A5CE5"/>
    <w:rsid w:val="008B6768"/>
    <w:rsid w:val="008B6CE8"/>
    <w:rsid w:val="008B75C1"/>
    <w:rsid w:val="008D065A"/>
    <w:rsid w:val="008D6714"/>
    <w:rsid w:val="008D6A42"/>
    <w:rsid w:val="008D6E40"/>
    <w:rsid w:val="008E0830"/>
    <w:rsid w:val="008E0D2F"/>
    <w:rsid w:val="008E1B4F"/>
    <w:rsid w:val="008E369B"/>
    <w:rsid w:val="008E6486"/>
    <w:rsid w:val="008F3AA6"/>
    <w:rsid w:val="008F6DF6"/>
    <w:rsid w:val="00905B49"/>
    <w:rsid w:val="009070F8"/>
    <w:rsid w:val="00912CEF"/>
    <w:rsid w:val="00921EB4"/>
    <w:rsid w:val="00922CC3"/>
    <w:rsid w:val="0092545C"/>
    <w:rsid w:val="00937A04"/>
    <w:rsid w:val="00942E70"/>
    <w:rsid w:val="0094380B"/>
    <w:rsid w:val="00945534"/>
    <w:rsid w:val="009463DD"/>
    <w:rsid w:val="00947394"/>
    <w:rsid w:val="009557D8"/>
    <w:rsid w:val="00956CAB"/>
    <w:rsid w:val="00957532"/>
    <w:rsid w:val="009628EB"/>
    <w:rsid w:val="00966F51"/>
    <w:rsid w:val="009678EB"/>
    <w:rsid w:val="00970A9C"/>
    <w:rsid w:val="00976DA1"/>
    <w:rsid w:val="00984B97"/>
    <w:rsid w:val="00984F12"/>
    <w:rsid w:val="0098611F"/>
    <w:rsid w:val="00990D9A"/>
    <w:rsid w:val="00990EF9"/>
    <w:rsid w:val="00992F49"/>
    <w:rsid w:val="0099344A"/>
    <w:rsid w:val="009B2CDB"/>
    <w:rsid w:val="009B315C"/>
    <w:rsid w:val="009B5DE4"/>
    <w:rsid w:val="009D14B8"/>
    <w:rsid w:val="009D36D2"/>
    <w:rsid w:val="009D39CD"/>
    <w:rsid w:val="009E1CBA"/>
    <w:rsid w:val="009E398D"/>
    <w:rsid w:val="009F4212"/>
    <w:rsid w:val="009F53F7"/>
    <w:rsid w:val="009F5B33"/>
    <w:rsid w:val="00A070DC"/>
    <w:rsid w:val="00A12049"/>
    <w:rsid w:val="00A1275E"/>
    <w:rsid w:val="00A13C54"/>
    <w:rsid w:val="00A151EB"/>
    <w:rsid w:val="00A16479"/>
    <w:rsid w:val="00A1741E"/>
    <w:rsid w:val="00A21803"/>
    <w:rsid w:val="00A21907"/>
    <w:rsid w:val="00A26024"/>
    <w:rsid w:val="00A26E39"/>
    <w:rsid w:val="00A330C6"/>
    <w:rsid w:val="00A40F7E"/>
    <w:rsid w:val="00A43F96"/>
    <w:rsid w:val="00A45741"/>
    <w:rsid w:val="00A47499"/>
    <w:rsid w:val="00A514E6"/>
    <w:rsid w:val="00A5235F"/>
    <w:rsid w:val="00A5290C"/>
    <w:rsid w:val="00A52E6B"/>
    <w:rsid w:val="00A55BCA"/>
    <w:rsid w:val="00A57A10"/>
    <w:rsid w:val="00A6046E"/>
    <w:rsid w:val="00A764B1"/>
    <w:rsid w:val="00A7789E"/>
    <w:rsid w:val="00A83335"/>
    <w:rsid w:val="00A90484"/>
    <w:rsid w:val="00AA24A7"/>
    <w:rsid w:val="00AB0346"/>
    <w:rsid w:val="00AB3742"/>
    <w:rsid w:val="00AC393A"/>
    <w:rsid w:val="00AD1F55"/>
    <w:rsid w:val="00AD3678"/>
    <w:rsid w:val="00AD7BE4"/>
    <w:rsid w:val="00AE06E7"/>
    <w:rsid w:val="00AE0AF7"/>
    <w:rsid w:val="00AE3B8B"/>
    <w:rsid w:val="00AE5A73"/>
    <w:rsid w:val="00AF4F2A"/>
    <w:rsid w:val="00AF5F14"/>
    <w:rsid w:val="00AF6931"/>
    <w:rsid w:val="00B008BA"/>
    <w:rsid w:val="00B02DBA"/>
    <w:rsid w:val="00B038A9"/>
    <w:rsid w:val="00B04A47"/>
    <w:rsid w:val="00B04CF3"/>
    <w:rsid w:val="00B057E7"/>
    <w:rsid w:val="00B068ED"/>
    <w:rsid w:val="00B0692D"/>
    <w:rsid w:val="00B17108"/>
    <w:rsid w:val="00B2023F"/>
    <w:rsid w:val="00B22D6C"/>
    <w:rsid w:val="00B23526"/>
    <w:rsid w:val="00B32402"/>
    <w:rsid w:val="00B368A0"/>
    <w:rsid w:val="00B36DEC"/>
    <w:rsid w:val="00B416C2"/>
    <w:rsid w:val="00B42CA4"/>
    <w:rsid w:val="00B43A72"/>
    <w:rsid w:val="00B43DE0"/>
    <w:rsid w:val="00B4431A"/>
    <w:rsid w:val="00B503F5"/>
    <w:rsid w:val="00B525EC"/>
    <w:rsid w:val="00B52779"/>
    <w:rsid w:val="00B54AF7"/>
    <w:rsid w:val="00B55028"/>
    <w:rsid w:val="00B625C9"/>
    <w:rsid w:val="00B63B8B"/>
    <w:rsid w:val="00B67790"/>
    <w:rsid w:val="00B70EFA"/>
    <w:rsid w:val="00B72C2D"/>
    <w:rsid w:val="00B72D2A"/>
    <w:rsid w:val="00B7317C"/>
    <w:rsid w:val="00B75B32"/>
    <w:rsid w:val="00B76A85"/>
    <w:rsid w:val="00B822A1"/>
    <w:rsid w:val="00B833B7"/>
    <w:rsid w:val="00B85049"/>
    <w:rsid w:val="00B90BDF"/>
    <w:rsid w:val="00B9328E"/>
    <w:rsid w:val="00B9628C"/>
    <w:rsid w:val="00B97B9D"/>
    <w:rsid w:val="00BA232B"/>
    <w:rsid w:val="00BA2365"/>
    <w:rsid w:val="00BA3027"/>
    <w:rsid w:val="00BA34AB"/>
    <w:rsid w:val="00BA4B71"/>
    <w:rsid w:val="00BA6AFE"/>
    <w:rsid w:val="00BB6A9F"/>
    <w:rsid w:val="00BC29F7"/>
    <w:rsid w:val="00BC38E7"/>
    <w:rsid w:val="00BD4FF9"/>
    <w:rsid w:val="00BD588B"/>
    <w:rsid w:val="00BE36A4"/>
    <w:rsid w:val="00BE5A2A"/>
    <w:rsid w:val="00BF178C"/>
    <w:rsid w:val="00BF2998"/>
    <w:rsid w:val="00BF2F46"/>
    <w:rsid w:val="00BF498A"/>
    <w:rsid w:val="00BF66D4"/>
    <w:rsid w:val="00C05EE5"/>
    <w:rsid w:val="00C066F6"/>
    <w:rsid w:val="00C07484"/>
    <w:rsid w:val="00C11B64"/>
    <w:rsid w:val="00C12796"/>
    <w:rsid w:val="00C1363F"/>
    <w:rsid w:val="00C13887"/>
    <w:rsid w:val="00C22575"/>
    <w:rsid w:val="00C23792"/>
    <w:rsid w:val="00C40550"/>
    <w:rsid w:val="00C40BCC"/>
    <w:rsid w:val="00C43BC1"/>
    <w:rsid w:val="00C51521"/>
    <w:rsid w:val="00C53921"/>
    <w:rsid w:val="00C55D87"/>
    <w:rsid w:val="00C56B96"/>
    <w:rsid w:val="00C57A27"/>
    <w:rsid w:val="00C57F75"/>
    <w:rsid w:val="00C615D1"/>
    <w:rsid w:val="00C62177"/>
    <w:rsid w:val="00C641BD"/>
    <w:rsid w:val="00C65A7D"/>
    <w:rsid w:val="00C712E2"/>
    <w:rsid w:val="00C71A65"/>
    <w:rsid w:val="00C7413D"/>
    <w:rsid w:val="00C74E8C"/>
    <w:rsid w:val="00C9491A"/>
    <w:rsid w:val="00CA22CE"/>
    <w:rsid w:val="00CA446A"/>
    <w:rsid w:val="00CB3873"/>
    <w:rsid w:val="00CB3DF7"/>
    <w:rsid w:val="00CB4D3A"/>
    <w:rsid w:val="00CB6EB4"/>
    <w:rsid w:val="00CB77C9"/>
    <w:rsid w:val="00CB7DFB"/>
    <w:rsid w:val="00CC1FCD"/>
    <w:rsid w:val="00CC356E"/>
    <w:rsid w:val="00CC6168"/>
    <w:rsid w:val="00CC63D2"/>
    <w:rsid w:val="00CE24A7"/>
    <w:rsid w:val="00CE4868"/>
    <w:rsid w:val="00CF1EA6"/>
    <w:rsid w:val="00CF738A"/>
    <w:rsid w:val="00CF7A3A"/>
    <w:rsid w:val="00D00C52"/>
    <w:rsid w:val="00D11DA9"/>
    <w:rsid w:val="00D171C7"/>
    <w:rsid w:val="00D178DC"/>
    <w:rsid w:val="00D2226F"/>
    <w:rsid w:val="00D23E76"/>
    <w:rsid w:val="00D25997"/>
    <w:rsid w:val="00D27A2B"/>
    <w:rsid w:val="00D310B4"/>
    <w:rsid w:val="00D3163C"/>
    <w:rsid w:val="00D34DF3"/>
    <w:rsid w:val="00D35C77"/>
    <w:rsid w:val="00D4162C"/>
    <w:rsid w:val="00D51D74"/>
    <w:rsid w:val="00D56B9E"/>
    <w:rsid w:val="00D619C8"/>
    <w:rsid w:val="00D62F51"/>
    <w:rsid w:val="00D666F0"/>
    <w:rsid w:val="00D8210F"/>
    <w:rsid w:val="00D8695E"/>
    <w:rsid w:val="00D94640"/>
    <w:rsid w:val="00D95344"/>
    <w:rsid w:val="00DA15FC"/>
    <w:rsid w:val="00DA41D7"/>
    <w:rsid w:val="00DA62CD"/>
    <w:rsid w:val="00DA696F"/>
    <w:rsid w:val="00DA7902"/>
    <w:rsid w:val="00DB3586"/>
    <w:rsid w:val="00DB48C4"/>
    <w:rsid w:val="00DB62F3"/>
    <w:rsid w:val="00DB658D"/>
    <w:rsid w:val="00DC013B"/>
    <w:rsid w:val="00DC2965"/>
    <w:rsid w:val="00DC45FE"/>
    <w:rsid w:val="00DC5944"/>
    <w:rsid w:val="00DD62AE"/>
    <w:rsid w:val="00DE0413"/>
    <w:rsid w:val="00DE4F89"/>
    <w:rsid w:val="00DF336E"/>
    <w:rsid w:val="00DF3723"/>
    <w:rsid w:val="00DF6781"/>
    <w:rsid w:val="00E00C9D"/>
    <w:rsid w:val="00E03AC2"/>
    <w:rsid w:val="00E06B10"/>
    <w:rsid w:val="00E1168B"/>
    <w:rsid w:val="00E1262E"/>
    <w:rsid w:val="00E13824"/>
    <w:rsid w:val="00E14ECD"/>
    <w:rsid w:val="00E17A88"/>
    <w:rsid w:val="00E17AA3"/>
    <w:rsid w:val="00E228F0"/>
    <w:rsid w:val="00E24300"/>
    <w:rsid w:val="00E24477"/>
    <w:rsid w:val="00E271D9"/>
    <w:rsid w:val="00E31593"/>
    <w:rsid w:val="00E31963"/>
    <w:rsid w:val="00E4197C"/>
    <w:rsid w:val="00E44679"/>
    <w:rsid w:val="00E5408C"/>
    <w:rsid w:val="00E6116F"/>
    <w:rsid w:val="00E67404"/>
    <w:rsid w:val="00E73D1A"/>
    <w:rsid w:val="00E74698"/>
    <w:rsid w:val="00E75AD6"/>
    <w:rsid w:val="00E828CF"/>
    <w:rsid w:val="00E91DF5"/>
    <w:rsid w:val="00E936E2"/>
    <w:rsid w:val="00E958AE"/>
    <w:rsid w:val="00E95F30"/>
    <w:rsid w:val="00EA019F"/>
    <w:rsid w:val="00EA1D08"/>
    <w:rsid w:val="00EA2781"/>
    <w:rsid w:val="00EA308D"/>
    <w:rsid w:val="00EA497C"/>
    <w:rsid w:val="00EB1DDE"/>
    <w:rsid w:val="00EB4F73"/>
    <w:rsid w:val="00EB5882"/>
    <w:rsid w:val="00EB6142"/>
    <w:rsid w:val="00EC27D7"/>
    <w:rsid w:val="00ED0357"/>
    <w:rsid w:val="00ED1BEB"/>
    <w:rsid w:val="00ED3C5A"/>
    <w:rsid w:val="00ED6B36"/>
    <w:rsid w:val="00EE0808"/>
    <w:rsid w:val="00EE306A"/>
    <w:rsid w:val="00EE487A"/>
    <w:rsid w:val="00EE4D81"/>
    <w:rsid w:val="00EF6914"/>
    <w:rsid w:val="00EF6ED8"/>
    <w:rsid w:val="00F01022"/>
    <w:rsid w:val="00F02F87"/>
    <w:rsid w:val="00F13FE5"/>
    <w:rsid w:val="00F14AD2"/>
    <w:rsid w:val="00F2356C"/>
    <w:rsid w:val="00F305A2"/>
    <w:rsid w:val="00F34CBE"/>
    <w:rsid w:val="00F357C7"/>
    <w:rsid w:val="00F42FEC"/>
    <w:rsid w:val="00F46ED5"/>
    <w:rsid w:val="00F51254"/>
    <w:rsid w:val="00F5385A"/>
    <w:rsid w:val="00F53FD6"/>
    <w:rsid w:val="00F545A5"/>
    <w:rsid w:val="00F548EC"/>
    <w:rsid w:val="00F56130"/>
    <w:rsid w:val="00F57A39"/>
    <w:rsid w:val="00F65789"/>
    <w:rsid w:val="00F66621"/>
    <w:rsid w:val="00F724BD"/>
    <w:rsid w:val="00F72573"/>
    <w:rsid w:val="00F72F74"/>
    <w:rsid w:val="00F73282"/>
    <w:rsid w:val="00F73572"/>
    <w:rsid w:val="00F74AA0"/>
    <w:rsid w:val="00F763FA"/>
    <w:rsid w:val="00F83395"/>
    <w:rsid w:val="00F84775"/>
    <w:rsid w:val="00F85D72"/>
    <w:rsid w:val="00F91384"/>
    <w:rsid w:val="00F913CB"/>
    <w:rsid w:val="00F94006"/>
    <w:rsid w:val="00F973B7"/>
    <w:rsid w:val="00F975EB"/>
    <w:rsid w:val="00FA14E9"/>
    <w:rsid w:val="00FA4931"/>
    <w:rsid w:val="00FA4B79"/>
    <w:rsid w:val="00FA6BFA"/>
    <w:rsid w:val="00FC1230"/>
    <w:rsid w:val="00FC4B55"/>
    <w:rsid w:val="00FD3671"/>
    <w:rsid w:val="00FE1B70"/>
    <w:rsid w:val="00FE2CFC"/>
    <w:rsid w:val="00FE4144"/>
    <w:rsid w:val="00FE419C"/>
    <w:rsid w:val="00FE69A2"/>
    <w:rsid w:val="00FE761B"/>
    <w:rsid w:val="00FE7CA8"/>
    <w:rsid w:val="00FF2908"/>
    <w:rsid w:val="00FF2D5A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  <w14:docId w14:val="510AE228"/>
  <w15:docId w15:val="{E7D9F94E-336D-479B-BD66-9CE4185D6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A4931"/>
    <w:pPr>
      <w:overflowPunct w:val="0"/>
      <w:autoSpaceDE w:val="0"/>
      <w:autoSpaceDN w:val="0"/>
      <w:adjustRightInd w:val="0"/>
      <w:textAlignment w:val="baseline"/>
    </w:pPr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semiHidden/>
    <w:rsid w:val="005215EA"/>
    <w:pPr>
      <w:tabs>
        <w:tab w:val="right" w:leader="dot" w:pos="9639"/>
      </w:tabs>
      <w:spacing w:before="120" w:after="120"/>
    </w:pPr>
    <w:rPr>
      <w:rFonts w:ascii="Arial" w:hAnsi="Arial"/>
      <w:b/>
      <w:sz w:val="24"/>
    </w:rPr>
  </w:style>
  <w:style w:type="paragraph" w:styleId="Kopfzeile">
    <w:name w:val="header"/>
    <w:basedOn w:val="Standard"/>
    <w:link w:val="KopfzeileZchn"/>
    <w:uiPriority w:val="99"/>
    <w:rsid w:val="005215E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5215E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215EA"/>
  </w:style>
  <w:style w:type="character" w:styleId="Hyperlink">
    <w:name w:val="Hyperlink"/>
    <w:basedOn w:val="Absatz-Standardschriftart"/>
    <w:rsid w:val="005215EA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E1B70"/>
    <w:rPr>
      <w:b/>
      <w:bCs/>
    </w:rPr>
  </w:style>
  <w:style w:type="paragraph" w:styleId="Sprechblasentext">
    <w:name w:val="Balloon Text"/>
    <w:basedOn w:val="Standard"/>
    <w:semiHidden/>
    <w:rsid w:val="002C0819"/>
    <w:rPr>
      <w:rFonts w:ascii="Tahoma" w:hAnsi="Tahoma" w:cs="Tahoma"/>
      <w:sz w:val="16"/>
      <w:szCs w:val="16"/>
    </w:rPr>
  </w:style>
  <w:style w:type="paragraph" w:customStyle="1" w:styleId="BetreffPM">
    <w:name w:val="Betreff PM"/>
    <w:next w:val="Standard"/>
    <w:rsid w:val="00837772"/>
    <w:pPr>
      <w:spacing w:before="720" w:after="480"/>
    </w:pPr>
    <w:rPr>
      <w:rFonts w:ascii="Arial" w:hAnsi="Arial"/>
      <w:b/>
      <w:sz w:val="36"/>
      <w:lang w:eastAsia="de-DE"/>
    </w:rPr>
  </w:style>
  <w:style w:type="paragraph" w:styleId="Textkrper2">
    <w:name w:val="Body Text 2"/>
    <w:basedOn w:val="Standard"/>
    <w:rsid w:val="008807A8"/>
    <w:pPr>
      <w:tabs>
        <w:tab w:val="left" w:pos="5387"/>
      </w:tabs>
      <w:overflowPunct/>
      <w:autoSpaceDE/>
      <w:autoSpaceDN/>
      <w:adjustRightInd/>
      <w:jc w:val="both"/>
      <w:textAlignment w:val="auto"/>
    </w:pPr>
    <w:rPr>
      <w:rFonts w:ascii="Frutiger 45 Light" w:hAnsi="Frutiger 45 Light"/>
      <w:sz w:val="22"/>
      <w:lang w:eastAsia="de-CH"/>
    </w:rPr>
  </w:style>
  <w:style w:type="table" w:styleId="Tabellenraster">
    <w:name w:val="Table Grid"/>
    <w:basedOn w:val="NormaleTabelle"/>
    <w:rsid w:val="00AF6931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E1168B"/>
    <w:rPr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AF5F14"/>
    <w:rPr>
      <w:lang w:eastAsia="de-DE"/>
    </w:rPr>
  </w:style>
  <w:style w:type="paragraph" w:styleId="Listenabsatz">
    <w:name w:val="List Paragraph"/>
    <w:basedOn w:val="Standard"/>
    <w:uiPriority w:val="34"/>
    <w:qFormat/>
    <w:rsid w:val="003B37F9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17A8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de-CH"/>
    </w:rPr>
  </w:style>
  <w:style w:type="character" w:styleId="Kommentarzeichen">
    <w:name w:val="annotation reference"/>
    <w:basedOn w:val="Absatz-Standardschriftart"/>
    <w:rsid w:val="001C148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C148F"/>
  </w:style>
  <w:style w:type="character" w:customStyle="1" w:styleId="KommentartextZchn">
    <w:name w:val="Kommentartext Zchn"/>
    <w:basedOn w:val="Absatz-Standardschriftart"/>
    <w:link w:val="Kommentartext"/>
    <w:rsid w:val="001C148F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1C148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1C148F"/>
    <w:rPr>
      <w:b/>
      <w:bCs/>
      <w:lang w:eastAsia="de-DE"/>
    </w:rPr>
  </w:style>
  <w:style w:type="paragraph" w:customStyle="1" w:styleId="font8">
    <w:name w:val="font_8"/>
    <w:basedOn w:val="Standard"/>
    <w:rsid w:val="00752C5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de-CH"/>
    </w:rPr>
  </w:style>
  <w:style w:type="character" w:customStyle="1" w:styleId="wixguard">
    <w:name w:val="wixguard"/>
    <w:basedOn w:val="Absatz-Standardschriftart"/>
    <w:rsid w:val="00752C51"/>
  </w:style>
  <w:style w:type="paragraph" w:customStyle="1" w:styleId="Default">
    <w:name w:val="Default"/>
    <w:rsid w:val="00F657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36B55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22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8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8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8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40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7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77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52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188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405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093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072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4142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6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93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23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2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baeckerkrone.ch/gewinner/2021-2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swissbaker.ch/pressemeldung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SBKV\VORLAGEN\SBC\Briefvorlage%20elektronisch%20SBC_2%20Sei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43CF6C-9CFB-4E4D-B9AC-4CB853999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elektronisch SBC_2 Seiten</Template>
  <TotalTime>0</TotalTime>
  <Pages>2</Pages>
  <Words>556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BACO</Company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stettler</dc:creator>
  <cp:lastModifiedBy>Nussbaum, Simon</cp:lastModifiedBy>
  <cp:revision>15</cp:revision>
  <cp:lastPrinted>2022-06-02T10:31:00Z</cp:lastPrinted>
  <dcterms:created xsi:type="dcterms:W3CDTF">2022-06-02T09:35:00Z</dcterms:created>
  <dcterms:modified xsi:type="dcterms:W3CDTF">2022-06-15T07:05:00Z</dcterms:modified>
</cp:coreProperties>
</file>